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Override PartName="/word/footer6.xml" ContentType="application/vnd.openxmlformats-officedocument.wordprocessingml.footer+xml"/>
  <Override PartName="/word/footer7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3534" w:rsidRPr="005D53C1" w:rsidRDefault="00CF3534" w:rsidP="005D53C1">
      <w:pPr>
        <w:keepNext/>
        <w:keepLines/>
        <w:suppressAutoHyphens/>
        <w:jc w:val="center"/>
        <w:rPr>
          <w:rFonts w:ascii="Times New Roman" w:hAnsi="Times New Roman" w:cs="Times New Roman"/>
          <w:b/>
          <w:sz w:val="28"/>
          <w:szCs w:val="28"/>
        </w:rPr>
        <w:sectPr w:rsidR="00CF3534" w:rsidRPr="005D53C1" w:rsidSect="002E056E">
          <w:pgSz w:w="11906" w:h="16838"/>
          <w:pgMar w:top="1134" w:right="850" w:bottom="1134" w:left="1276" w:header="708" w:footer="708" w:gutter="0"/>
          <w:pgNumType w:start="1"/>
          <w:cols w:space="720"/>
        </w:sectPr>
      </w:pPr>
      <w:r w:rsidRPr="004419F9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" o:spid="_x0000_i1025" type="#_x0000_t75" style="width:489pt;height:672pt;visibility:visible">
            <v:imagedata r:id="rId7" o:title=""/>
          </v:shape>
        </w:pict>
      </w:r>
    </w:p>
    <w:p w:rsidR="00CF3534" w:rsidRDefault="00CF3534" w:rsidP="001D1FB9">
      <w:pPr>
        <w:pStyle w:val="TOCHeading"/>
        <w:jc w:val="center"/>
      </w:pPr>
      <w:bookmarkStart w:id="0" w:name="bookmark2"/>
      <w:r w:rsidRPr="001D1FB9">
        <w:rPr>
          <w:rFonts w:ascii="Times New Roman" w:hAnsi="Times New Roman"/>
          <w:color w:val="auto"/>
        </w:rPr>
        <w:t>Содержание</w:t>
      </w:r>
    </w:p>
    <w:p w:rsidR="00CF3534" w:rsidRPr="00AC6F2B" w:rsidRDefault="00CF3534" w:rsidP="001D1FB9">
      <w:pPr>
        <w:pStyle w:val="TOC2"/>
        <w:tabs>
          <w:tab w:val="right" w:leader="dot" w:pos="9687"/>
        </w:tabs>
        <w:ind w:left="0"/>
        <w:rPr>
          <w:rFonts w:ascii="Times New Roman" w:hAnsi="Times New Roman" w:cs="Times New Roman"/>
          <w:noProof/>
          <w:sz w:val="28"/>
          <w:szCs w:val="28"/>
        </w:rPr>
      </w:pPr>
      <w:r>
        <w:fldChar w:fldCharType="begin"/>
      </w:r>
      <w:r>
        <w:instrText xml:space="preserve"> TOC \o "1-3" \h \z \u </w:instrText>
      </w:r>
      <w:r>
        <w:fldChar w:fldCharType="separate"/>
      </w:r>
      <w:hyperlink w:anchor="_Toc490474971" w:history="1">
        <w:r w:rsidRPr="00AC6F2B">
          <w:rPr>
            <w:rStyle w:val="Hyperlink"/>
            <w:rFonts w:ascii="Times New Roman" w:hAnsi="Times New Roman"/>
            <w:noProof/>
            <w:sz w:val="28"/>
            <w:szCs w:val="28"/>
          </w:rPr>
          <w:t>Пояснительная записка</w:t>
        </w:r>
        <w:r w:rsidRPr="00AC6F2B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Pr="00AC6F2B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Pr="00AC6F2B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_Toc490474971 \h </w:instrText>
        </w:r>
        <w:r w:rsidRPr="00AC6F2B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Pr="00AC6F2B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noProof/>
            <w:webHidden/>
            <w:sz w:val="28"/>
            <w:szCs w:val="28"/>
          </w:rPr>
          <w:t>3</w:t>
        </w:r>
        <w:r w:rsidRPr="00AC6F2B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:rsidR="00CF3534" w:rsidRPr="00AC6F2B" w:rsidRDefault="00CF3534" w:rsidP="001D1FB9">
      <w:pPr>
        <w:pStyle w:val="TOC3"/>
        <w:rPr>
          <w:rFonts w:ascii="Times New Roman" w:hAnsi="Times New Roman" w:cs="Times New Roman"/>
          <w:sz w:val="28"/>
          <w:szCs w:val="28"/>
        </w:rPr>
      </w:pPr>
      <w:r w:rsidRPr="00AC6F2B">
        <w:rPr>
          <w:rStyle w:val="Hyperlink"/>
          <w:rFonts w:ascii="Times New Roman" w:hAnsi="Times New Roman"/>
          <w:color w:val="auto"/>
          <w:sz w:val="28"/>
          <w:szCs w:val="28"/>
          <w:u w:val="none"/>
        </w:rPr>
        <w:t>Учебный план профессиональной подготовки категории ВСЕ</w:t>
      </w:r>
    </w:p>
    <w:p w:rsidR="00CF3534" w:rsidRPr="00AC6F2B" w:rsidRDefault="00CF3534">
      <w:pPr>
        <w:pStyle w:val="TOC1"/>
        <w:tabs>
          <w:tab w:val="right" w:leader="dot" w:pos="9687"/>
        </w:tabs>
        <w:rPr>
          <w:rFonts w:ascii="Times New Roman" w:hAnsi="Times New Roman" w:cs="Times New Roman"/>
          <w:noProof/>
          <w:sz w:val="28"/>
          <w:szCs w:val="28"/>
        </w:rPr>
      </w:pPr>
      <w:hyperlink w:anchor="_Toc490474976" w:history="1">
        <w:r w:rsidRPr="00AC6F2B">
          <w:rPr>
            <w:rStyle w:val="Hyperlink"/>
            <w:rFonts w:ascii="Times New Roman" w:hAnsi="Times New Roman"/>
            <w:noProof/>
            <w:sz w:val="28"/>
            <w:szCs w:val="28"/>
          </w:rPr>
          <w:t>Общепрофессиональный курс</w:t>
        </w:r>
        <w:r w:rsidRPr="00AC6F2B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Pr="00AC6F2B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Pr="00AC6F2B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_Toc490474976 \h </w:instrText>
        </w:r>
        <w:r w:rsidRPr="00AC6F2B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Pr="00AC6F2B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noProof/>
            <w:webHidden/>
            <w:sz w:val="28"/>
            <w:szCs w:val="28"/>
          </w:rPr>
          <w:t>8</w:t>
        </w:r>
        <w:r w:rsidRPr="00AC6F2B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:rsidR="00CF3534" w:rsidRPr="00AC6F2B" w:rsidRDefault="00CF3534">
      <w:pPr>
        <w:pStyle w:val="TOC1"/>
        <w:tabs>
          <w:tab w:val="right" w:leader="dot" w:pos="9687"/>
        </w:tabs>
        <w:rPr>
          <w:rFonts w:ascii="Times New Roman" w:hAnsi="Times New Roman" w:cs="Times New Roman"/>
          <w:noProof/>
          <w:sz w:val="28"/>
          <w:szCs w:val="28"/>
        </w:rPr>
      </w:pPr>
      <w:hyperlink w:anchor="_Toc490474977" w:history="1">
        <w:r w:rsidRPr="00AC6F2B">
          <w:rPr>
            <w:rStyle w:val="Hyperlink"/>
            <w:rFonts w:ascii="Times New Roman" w:hAnsi="Times New Roman"/>
            <w:noProof/>
            <w:sz w:val="28"/>
            <w:szCs w:val="28"/>
          </w:rPr>
          <w:t>Профессиональный курс</w:t>
        </w:r>
        <w:r w:rsidRPr="00AC6F2B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Pr="00AC6F2B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Pr="00AC6F2B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_Toc490474977 \h </w:instrText>
        </w:r>
        <w:r w:rsidRPr="00AC6F2B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Pr="00AC6F2B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noProof/>
            <w:webHidden/>
            <w:sz w:val="28"/>
            <w:szCs w:val="28"/>
          </w:rPr>
          <w:t>11</w:t>
        </w:r>
        <w:r w:rsidRPr="00AC6F2B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:rsidR="00CF3534" w:rsidRPr="00AC6F2B" w:rsidRDefault="00CF3534">
      <w:pPr>
        <w:pStyle w:val="TOC1"/>
        <w:tabs>
          <w:tab w:val="right" w:leader="dot" w:pos="9687"/>
        </w:tabs>
        <w:rPr>
          <w:rFonts w:ascii="Times New Roman" w:hAnsi="Times New Roman" w:cs="Times New Roman"/>
          <w:noProof/>
          <w:sz w:val="28"/>
          <w:szCs w:val="28"/>
        </w:rPr>
      </w:pPr>
      <w:hyperlink w:anchor="_Toc490474980" w:history="1">
        <w:r w:rsidRPr="00AC6F2B">
          <w:rPr>
            <w:rStyle w:val="Hyperlink"/>
            <w:rFonts w:ascii="Times New Roman" w:hAnsi="Times New Roman"/>
            <w:noProof/>
            <w:sz w:val="28"/>
            <w:szCs w:val="28"/>
            <w:u w:val="none"/>
          </w:rPr>
          <w:t>Приложение</w:t>
        </w:r>
        <w:r w:rsidRPr="00AC6F2B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Pr="00AC6F2B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Pr="00AC6F2B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_Toc490474980 \h </w:instrText>
        </w:r>
        <w:r w:rsidRPr="00AC6F2B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Pr="00AC6F2B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noProof/>
            <w:webHidden/>
            <w:sz w:val="28"/>
            <w:szCs w:val="28"/>
          </w:rPr>
          <w:t>38</w:t>
        </w:r>
        <w:r w:rsidRPr="00AC6F2B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:rsidR="00CF3534" w:rsidRPr="00AC6F2B" w:rsidRDefault="00CF3534">
      <w:pPr>
        <w:pStyle w:val="TOC1"/>
        <w:tabs>
          <w:tab w:val="right" w:leader="dot" w:pos="9687"/>
        </w:tabs>
        <w:rPr>
          <w:rFonts w:ascii="Times New Roman" w:hAnsi="Times New Roman" w:cs="Times New Roman"/>
          <w:noProof/>
          <w:sz w:val="28"/>
          <w:szCs w:val="28"/>
        </w:rPr>
      </w:pPr>
      <w:hyperlink w:anchor="_Toc490474983" w:history="1">
        <w:r w:rsidRPr="00AC6F2B">
          <w:rPr>
            <w:rStyle w:val="Hyperlink"/>
            <w:rFonts w:ascii="Times New Roman" w:hAnsi="Times New Roman"/>
            <w:noProof/>
            <w:sz w:val="28"/>
            <w:szCs w:val="28"/>
            <w:u w:val="none"/>
          </w:rPr>
          <w:t>План индивидуальных упражнений по практическому вождению Категории «В»</w:t>
        </w:r>
        <w:r w:rsidRPr="00AC6F2B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Pr="00AC6F2B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Pr="00AC6F2B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_Toc490474983 \h </w:instrText>
        </w:r>
        <w:r w:rsidRPr="00AC6F2B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Pr="00AC6F2B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noProof/>
            <w:webHidden/>
            <w:sz w:val="28"/>
            <w:szCs w:val="28"/>
          </w:rPr>
          <w:t>42</w:t>
        </w:r>
        <w:r w:rsidRPr="00AC6F2B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:rsidR="00CF3534" w:rsidRPr="00AC6F2B" w:rsidRDefault="00CF3534">
      <w:pPr>
        <w:pStyle w:val="TOC1"/>
        <w:tabs>
          <w:tab w:val="right" w:leader="dot" w:pos="9687"/>
        </w:tabs>
        <w:rPr>
          <w:rFonts w:ascii="Times New Roman" w:hAnsi="Times New Roman" w:cs="Times New Roman"/>
          <w:noProof/>
          <w:sz w:val="28"/>
          <w:szCs w:val="28"/>
        </w:rPr>
      </w:pPr>
      <w:hyperlink w:anchor="_Toc490474984" w:history="1">
        <w:r w:rsidRPr="00AC6F2B">
          <w:rPr>
            <w:rStyle w:val="Hyperlink"/>
            <w:rFonts w:ascii="Times New Roman" w:hAnsi="Times New Roman"/>
            <w:noProof/>
            <w:sz w:val="28"/>
            <w:szCs w:val="28"/>
            <w:u w:val="none"/>
          </w:rPr>
          <w:t>План индивидуальных упражнений по практическому вождению Категории</w:t>
        </w:r>
        <w:r w:rsidRPr="00AC6F2B">
          <w:rPr>
            <w:rStyle w:val="Hyperlink"/>
            <w:rFonts w:ascii="Times New Roman" w:hAnsi="Times New Roman"/>
            <w:b/>
            <w:noProof/>
            <w:sz w:val="28"/>
            <w:szCs w:val="28"/>
          </w:rPr>
          <w:t xml:space="preserve"> </w:t>
        </w:r>
        <w:r w:rsidRPr="00AC6F2B">
          <w:rPr>
            <w:rStyle w:val="Hyperlink"/>
            <w:rFonts w:ascii="Times New Roman" w:hAnsi="Times New Roman"/>
            <w:noProof/>
            <w:sz w:val="28"/>
            <w:szCs w:val="28"/>
            <w:u w:val="none"/>
          </w:rPr>
          <w:t>«С»</w:t>
        </w:r>
        <w:r w:rsidRPr="00AC6F2B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Pr="00AC6F2B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Pr="00AC6F2B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_Toc490474984 \h </w:instrText>
        </w:r>
        <w:r w:rsidRPr="00AC6F2B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Pr="00AC6F2B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noProof/>
            <w:webHidden/>
            <w:sz w:val="28"/>
            <w:szCs w:val="28"/>
          </w:rPr>
          <w:t>44</w:t>
        </w:r>
        <w:r w:rsidRPr="00AC6F2B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:rsidR="00CF3534" w:rsidRPr="00AC6F2B" w:rsidRDefault="00CF3534">
      <w:pPr>
        <w:pStyle w:val="TOC1"/>
        <w:tabs>
          <w:tab w:val="right" w:leader="dot" w:pos="9687"/>
        </w:tabs>
        <w:rPr>
          <w:rFonts w:ascii="Times New Roman" w:hAnsi="Times New Roman" w:cs="Times New Roman"/>
          <w:noProof/>
          <w:sz w:val="28"/>
          <w:szCs w:val="28"/>
        </w:rPr>
      </w:pPr>
      <w:hyperlink w:anchor="_Toc490474985" w:history="1">
        <w:r w:rsidRPr="00AC6F2B">
          <w:rPr>
            <w:rStyle w:val="Hyperlink"/>
            <w:rFonts w:ascii="Times New Roman" w:hAnsi="Times New Roman"/>
            <w:noProof/>
            <w:sz w:val="28"/>
            <w:szCs w:val="28"/>
            <w:u w:val="none"/>
          </w:rPr>
          <w:t>План индивидуальных упражнений по практическому вождению Категорий «Е »</w:t>
        </w:r>
        <w:r w:rsidRPr="00AC6F2B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Pr="00AC6F2B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Pr="00AC6F2B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_Toc490474985 \h </w:instrText>
        </w:r>
        <w:r w:rsidRPr="00AC6F2B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Pr="00AC6F2B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noProof/>
            <w:webHidden/>
            <w:sz w:val="28"/>
            <w:szCs w:val="28"/>
          </w:rPr>
          <w:t>46</w:t>
        </w:r>
        <w:r w:rsidRPr="00AC6F2B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:rsidR="00CF3534" w:rsidRPr="00AC6F2B" w:rsidRDefault="00CF3534">
      <w:pPr>
        <w:pStyle w:val="TOC1"/>
        <w:tabs>
          <w:tab w:val="right" w:leader="dot" w:pos="9687"/>
        </w:tabs>
        <w:rPr>
          <w:rFonts w:ascii="Times New Roman" w:hAnsi="Times New Roman" w:cs="Times New Roman"/>
          <w:noProof/>
          <w:sz w:val="28"/>
          <w:szCs w:val="28"/>
        </w:rPr>
      </w:pPr>
      <w:hyperlink w:anchor="_Toc490474986" w:history="1">
        <w:r w:rsidRPr="00AC6F2B">
          <w:rPr>
            <w:rStyle w:val="Hyperlink"/>
            <w:rFonts w:ascii="Times New Roman" w:hAnsi="Times New Roman"/>
            <w:noProof/>
            <w:sz w:val="28"/>
            <w:szCs w:val="28"/>
            <w:u w:val="none"/>
          </w:rPr>
          <w:t>Список литературы</w:t>
        </w:r>
        <w:r w:rsidRPr="00AC6F2B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Pr="00AC6F2B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Pr="00AC6F2B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_Toc490474986 \h </w:instrText>
        </w:r>
        <w:r w:rsidRPr="00AC6F2B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Pr="00AC6F2B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noProof/>
            <w:webHidden/>
            <w:sz w:val="28"/>
            <w:szCs w:val="28"/>
          </w:rPr>
          <w:t>48</w:t>
        </w:r>
        <w:r w:rsidRPr="00AC6F2B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:rsidR="00CF3534" w:rsidRPr="00AC6F2B" w:rsidRDefault="00CF3534">
      <w:pPr>
        <w:pStyle w:val="TOC1"/>
        <w:tabs>
          <w:tab w:val="right" w:leader="dot" w:pos="9687"/>
        </w:tabs>
        <w:rPr>
          <w:rFonts w:ascii="Times New Roman" w:hAnsi="Times New Roman" w:cs="Times New Roman"/>
          <w:noProof/>
          <w:sz w:val="28"/>
          <w:szCs w:val="28"/>
        </w:rPr>
      </w:pPr>
      <w:hyperlink w:anchor="_Toc490474987" w:history="1">
        <w:r w:rsidRPr="00AC6F2B">
          <w:rPr>
            <w:rStyle w:val="Hyperlink"/>
            <w:rFonts w:ascii="Times New Roman" w:hAnsi="Times New Roman"/>
            <w:noProof/>
            <w:sz w:val="28"/>
            <w:szCs w:val="28"/>
            <w:u w:val="none"/>
          </w:rPr>
          <w:t>Экзаменационные билеты</w:t>
        </w:r>
        <w:r w:rsidRPr="00AC6F2B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Pr="00AC6F2B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Pr="00AC6F2B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_Toc490474987 \h </w:instrText>
        </w:r>
        <w:r w:rsidRPr="00AC6F2B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Pr="00AC6F2B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noProof/>
            <w:webHidden/>
            <w:sz w:val="28"/>
            <w:szCs w:val="28"/>
          </w:rPr>
          <w:t>53</w:t>
        </w:r>
        <w:r w:rsidRPr="00AC6F2B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:rsidR="00CF3534" w:rsidRDefault="00CF3534">
      <w:pPr>
        <w:pStyle w:val="TOC1"/>
        <w:tabs>
          <w:tab w:val="right" w:leader="dot" w:pos="9687"/>
        </w:tabs>
        <w:rPr>
          <w:noProof/>
        </w:rPr>
      </w:pPr>
      <w:hyperlink w:anchor="_Toc490474988" w:history="1">
        <w:r w:rsidRPr="00AC6F2B">
          <w:rPr>
            <w:rStyle w:val="Hyperlink"/>
            <w:rFonts w:ascii="Times New Roman" w:hAnsi="Times New Roman"/>
            <w:noProof/>
            <w:sz w:val="28"/>
            <w:szCs w:val="28"/>
            <w:u w:val="none"/>
            <w:lang w:eastAsia="en-US"/>
          </w:rPr>
          <w:t>Приложение 1</w:t>
        </w:r>
        <w:r w:rsidRPr="00AC6F2B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Pr="00AC6F2B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Pr="00AC6F2B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_Toc490474988 \h </w:instrText>
        </w:r>
        <w:r w:rsidRPr="00AC6F2B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Pr="00AC6F2B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noProof/>
            <w:webHidden/>
            <w:sz w:val="28"/>
            <w:szCs w:val="28"/>
          </w:rPr>
          <w:t>57</w:t>
        </w:r>
        <w:r w:rsidRPr="00AC6F2B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:rsidR="00CF3534" w:rsidRDefault="00CF3534">
      <w:r>
        <w:fldChar w:fldCharType="end"/>
      </w:r>
    </w:p>
    <w:p w:rsidR="00CF3534" w:rsidRDefault="00CF3534" w:rsidP="005D53C1">
      <w:pPr>
        <w:pStyle w:val="23"/>
        <w:keepNext/>
        <w:keepLines/>
        <w:shd w:val="clear" w:color="auto" w:fill="auto"/>
        <w:spacing w:line="240" w:lineRule="auto"/>
        <w:rPr>
          <w:sz w:val="28"/>
          <w:szCs w:val="28"/>
        </w:rPr>
      </w:pPr>
      <w:bookmarkStart w:id="1" w:name="_Toc490474971"/>
    </w:p>
    <w:p w:rsidR="00CF3534" w:rsidRDefault="00CF3534" w:rsidP="005D53C1">
      <w:pPr>
        <w:pStyle w:val="23"/>
        <w:keepNext/>
        <w:keepLines/>
        <w:shd w:val="clear" w:color="auto" w:fill="auto"/>
        <w:spacing w:line="240" w:lineRule="auto"/>
        <w:rPr>
          <w:sz w:val="28"/>
          <w:szCs w:val="28"/>
        </w:rPr>
      </w:pPr>
    </w:p>
    <w:p w:rsidR="00CF3534" w:rsidRDefault="00CF3534" w:rsidP="005D53C1">
      <w:pPr>
        <w:pStyle w:val="23"/>
        <w:keepNext/>
        <w:keepLines/>
        <w:shd w:val="clear" w:color="auto" w:fill="auto"/>
        <w:spacing w:line="240" w:lineRule="auto"/>
        <w:rPr>
          <w:sz w:val="28"/>
          <w:szCs w:val="28"/>
        </w:rPr>
        <w:sectPr w:rsidR="00CF3534">
          <w:headerReference w:type="even" r:id="rId8"/>
          <w:headerReference w:type="default" r:id="rId9"/>
          <w:footerReference w:type="even" r:id="rId10"/>
          <w:footerReference w:type="default" r:id="rId11"/>
          <w:pgSz w:w="11909" w:h="16840"/>
          <w:pgMar w:top="864" w:right="815" w:bottom="1181" w:left="1397" w:header="0" w:footer="3" w:gutter="0"/>
          <w:cols w:space="720"/>
          <w:noEndnote/>
          <w:docGrid w:linePitch="360"/>
        </w:sectPr>
      </w:pPr>
    </w:p>
    <w:bookmarkEnd w:id="1"/>
    <w:bookmarkEnd w:id="0"/>
    <w:p w:rsidR="00CF3534" w:rsidRPr="005D53C1" w:rsidRDefault="00CF3534" w:rsidP="005D53C1">
      <w:pPr>
        <w:ind w:firstLine="709"/>
        <w:rPr>
          <w:rFonts w:ascii="Times New Roman" w:hAnsi="Times New Roman" w:cs="Times New Roman"/>
          <w:sz w:val="28"/>
          <w:szCs w:val="28"/>
          <w:lang w:eastAsia="en-US"/>
        </w:rPr>
        <w:sectPr w:rsidR="00CF3534" w:rsidRPr="005D53C1">
          <w:footerReference w:type="even" r:id="rId12"/>
          <w:footerReference w:type="default" r:id="rId13"/>
          <w:pgSz w:w="11900" w:h="16800"/>
          <w:pgMar w:top="1400" w:right="700" w:bottom="280" w:left="980" w:header="720" w:footer="720" w:gutter="0"/>
          <w:cols w:space="720"/>
        </w:sectPr>
      </w:pPr>
    </w:p>
    <w:p w:rsidR="00CF3534" w:rsidRPr="005D53C1" w:rsidRDefault="00CF3534" w:rsidP="001D1FB9">
      <w:pPr>
        <w:pStyle w:val="71"/>
        <w:shd w:val="clear" w:color="auto" w:fill="auto"/>
        <w:spacing w:line="240" w:lineRule="auto"/>
        <w:ind w:firstLine="709"/>
        <w:jc w:val="left"/>
        <w:rPr>
          <w:sz w:val="28"/>
          <w:szCs w:val="28"/>
        </w:rPr>
      </w:pPr>
    </w:p>
    <w:sectPr w:rsidR="00CF3534" w:rsidRPr="005D53C1" w:rsidSect="00026F1E">
      <w:footerReference w:type="even" r:id="rId14"/>
      <w:footerReference w:type="default" r:id="rId15"/>
      <w:footerReference w:type="first" r:id="rId16"/>
      <w:type w:val="continuous"/>
      <w:pgSz w:w="11909" w:h="16840"/>
      <w:pgMar w:top="1415" w:right="1440" w:bottom="715" w:left="1440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3534" w:rsidRDefault="00CF3534" w:rsidP="00026F1E">
      <w:r>
        <w:separator/>
      </w:r>
    </w:p>
  </w:endnote>
  <w:endnote w:type="continuationSeparator" w:id="0">
    <w:p w:rsidR="00CF3534" w:rsidRDefault="00CF3534" w:rsidP="00026F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3534" w:rsidRDefault="00CF3534">
    <w:pPr>
      <w:rPr>
        <w:sz w:val="2"/>
        <w:szCs w:val="2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3534" w:rsidRDefault="00CF3534">
    <w:pPr>
      <w:rPr>
        <w:sz w:val="2"/>
        <w:szCs w:val="2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08.2pt;margin-top:810.6pt;width:8.65pt;height:6.95pt;z-index:-251656192;mso-wrap-style:none;mso-wrap-distance-left:5pt;mso-wrap-distance-right:5pt;mso-position-horizontal-relative:page;mso-position-vertical-relative:page" filled="f" stroked="f">
          <v:textbox style="mso-next-textbox:#_x0000_s2049;mso-fit-shape-to-text:t" inset="0,0,0,0">
            <w:txbxContent>
              <w:p w:rsidR="00CF3534" w:rsidRDefault="00CF3534">
                <w:pPr>
                  <w:pStyle w:val="1"/>
                  <w:shd w:val="clear" w:color="auto" w:fill="auto"/>
                  <w:spacing w:line="240" w:lineRule="auto"/>
                </w:pPr>
                <w:fldSimple w:instr=" PAGE \* MERGEFORMAT ">
                  <w:r w:rsidRPr="00860D8A">
                    <w:rPr>
                      <w:rStyle w:val="9"/>
                      <w:noProof/>
                    </w:rPr>
                    <w:t>13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3534" w:rsidRDefault="00CF3534">
    <w:pPr>
      <w:rPr>
        <w:sz w:val="2"/>
        <w:szCs w:val="2"/>
      </w:rPr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3534" w:rsidRDefault="00CF3534">
    <w:pPr>
      <w:rPr>
        <w:sz w:val="2"/>
        <w:szCs w:val="2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41.5pt;margin-top:810.6pt;width:24.25pt;height:27.6pt;z-index:-251654144;mso-wrap-distance-left:5pt;mso-wrap-distance-right:5pt;mso-position-horizontal-relative:page;mso-position-vertical-relative:page" filled="f" stroked="f">
          <v:textbox style="mso-fit-shape-to-text:t" inset="0,0,0,0">
            <w:txbxContent>
              <w:p w:rsidR="00CF3534" w:rsidRPr="00566B4A" w:rsidRDefault="00CF3534">
                <w:pPr>
                  <w:pStyle w:val="1"/>
                  <w:shd w:val="clear" w:color="auto" w:fill="auto"/>
                  <w:spacing w:line="240" w:lineRule="auto"/>
                  <w:rPr>
                    <w:i w:val="0"/>
                  </w:rPr>
                </w:pP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3534" w:rsidRDefault="00CF3534"/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3534" w:rsidRDefault="00CF3534"/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3534" w:rsidRDefault="00CF3534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3534" w:rsidRDefault="00CF3534"/>
  </w:footnote>
  <w:footnote w:type="continuationSeparator" w:id="0">
    <w:p w:rsidR="00CF3534" w:rsidRDefault="00CF3534"/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3534" w:rsidRDefault="00CF3534"/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3534" w:rsidRDefault="00CF3534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835DE"/>
    <w:multiLevelType w:val="multilevel"/>
    <w:tmpl w:val="96D4D01A"/>
    <w:lvl w:ilvl="0">
      <w:start w:val="8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>
    <w:nsid w:val="0039328A"/>
    <w:multiLevelType w:val="multilevel"/>
    <w:tmpl w:val="23A25C7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>
    <w:nsid w:val="0064369C"/>
    <w:multiLevelType w:val="multilevel"/>
    <w:tmpl w:val="6C8C92F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">
    <w:nsid w:val="00B71504"/>
    <w:multiLevelType w:val="multilevel"/>
    <w:tmpl w:val="F1A6343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">
    <w:nsid w:val="027C6B0A"/>
    <w:multiLevelType w:val="multilevel"/>
    <w:tmpl w:val="560EF12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">
    <w:nsid w:val="02AD47BA"/>
    <w:multiLevelType w:val="multilevel"/>
    <w:tmpl w:val="00C62B3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">
    <w:nsid w:val="02F23527"/>
    <w:multiLevelType w:val="multilevel"/>
    <w:tmpl w:val="BA861EB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">
    <w:nsid w:val="04334908"/>
    <w:multiLevelType w:val="multilevel"/>
    <w:tmpl w:val="E23CBE4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single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">
    <w:nsid w:val="04816D15"/>
    <w:multiLevelType w:val="multilevel"/>
    <w:tmpl w:val="0B6C9BA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9">
    <w:nsid w:val="05C910A7"/>
    <w:multiLevelType w:val="multilevel"/>
    <w:tmpl w:val="28824B7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0">
    <w:nsid w:val="07C42360"/>
    <w:multiLevelType w:val="multilevel"/>
    <w:tmpl w:val="8898C6D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1">
    <w:nsid w:val="082C1FAC"/>
    <w:multiLevelType w:val="multilevel"/>
    <w:tmpl w:val="60F0429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2">
    <w:nsid w:val="08845C59"/>
    <w:multiLevelType w:val="multilevel"/>
    <w:tmpl w:val="1A629E1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3">
    <w:nsid w:val="09830842"/>
    <w:multiLevelType w:val="multilevel"/>
    <w:tmpl w:val="0A40995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4">
    <w:nsid w:val="0A272C60"/>
    <w:multiLevelType w:val="multilevel"/>
    <w:tmpl w:val="4BAC66B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5">
    <w:nsid w:val="0A2848A0"/>
    <w:multiLevelType w:val="multilevel"/>
    <w:tmpl w:val="BE08BB1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6">
    <w:nsid w:val="0CA71AF6"/>
    <w:multiLevelType w:val="multilevel"/>
    <w:tmpl w:val="F4F887A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7">
    <w:nsid w:val="0D2D2255"/>
    <w:multiLevelType w:val="multilevel"/>
    <w:tmpl w:val="793A2C8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8">
    <w:nsid w:val="0D860F00"/>
    <w:multiLevelType w:val="multilevel"/>
    <w:tmpl w:val="548E32E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9">
    <w:nsid w:val="0E5F7A60"/>
    <w:multiLevelType w:val="multilevel"/>
    <w:tmpl w:val="1766F986"/>
    <w:lvl w:ilvl="0">
      <w:start w:val="5"/>
      <w:numFmt w:val="decimal"/>
      <w:lvlText w:val="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0">
    <w:nsid w:val="0F7C4DEB"/>
    <w:multiLevelType w:val="multilevel"/>
    <w:tmpl w:val="DBD63C8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1">
    <w:nsid w:val="10217E51"/>
    <w:multiLevelType w:val="multilevel"/>
    <w:tmpl w:val="6922D8B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2">
    <w:nsid w:val="125454AF"/>
    <w:multiLevelType w:val="multilevel"/>
    <w:tmpl w:val="FDC88A2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3">
    <w:nsid w:val="13F6760D"/>
    <w:multiLevelType w:val="multilevel"/>
    <w:tmpl w:val="29B2F5A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4">
    <w:nsid w:val="149836C9"/>
    <w:multiLevelType w:val="multilevel"/>
    <w:tmpl w:val="F182C54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5">
    <w:nsid w:val="16C4252D"/>
    <w:multiLevelType w:val="multilevel"/>
    <w:tmpl w:val="B59CCEF2"/>
    <w:lvl w:ilvl="0">
      <w:start w:val="1"/>
      <w:numFmt w:val="decimal"/>
      <w:lvlText w:val="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6">
    <w:nsid w:val="1C603A47"/>
    <w:multiLevelType w:val="multilevel"/>
    <w:tmpl w:val="F9D6124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7">
    <w:nsid w:val="1EFB4BC7"/>
    <w:multiLevelType w:val="multilevel"/>
    <w:tmpl w:val="9466877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8">
    <w:nsid w:val="1F070E77"/>
    <w:multiLevelType w:val="multilevel"/>
    <w:tmpl w:val="2186872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9">
    <w:nsid w:val="1FDD21C7"/>
    <w:multiLevelType w:val="multilevel"/>
    <w:tmpl w:val="0AB4D9B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0">
    <w:nsid w:val="204B1ECC"/>
    <w:multiLevelType w:val="multilevel"/>
    <w:tmpl w:val="8318CE9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1">
    <w:nsid w:val="20FF1691"/>
    <w:multiLevelType w:val="multilevel"/>
    <w:tmpl w:val="BF32909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2">
    <w:nsid w:val="22C51692"/>
    <w:multiLevelType w:val="multilevel"/>
    <w:tmpl w:val="161446C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3">
    <w:nsid w:val="23C27A79"/>
    <w:multiLevelType w:val="multilevel"/>
    <w:tmpl w:val="AB20710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4">
    <w:nsid w:val="23C918E8"/>
    <w:multiLevelType w:val="multilevel"/>
    <w:tmpl w:val="470E494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5">
    <w:nsid w:val="23D5514A"/>
    <w:multiLevelType w:val="multilevel"/>
    <w:tmpl w:val="8B2A6CD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6">
    <w:nsid w:val="26CB7D8E"/>
    <w:multiLevelType w:val="multilevel"/>
    <w:tmpl w:val="014E5BC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7">
    <w:nsid w:val="270A51AC"/>
    <w:multiLevelType w:val="multilevel"/>
    <w:tmpl w:val="F848A3F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8">
    <w:nsid w:val="28A905D3"/>
    <w:multiLevelType w:val="multilevel"/>
    <w:tmpl w:val="29E2355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9">
    <w:nsid w:val="2B011023"/>
    <w:multiLevelType w:val="multilevel"/>
    <w:tmpl w:val="61DC95A6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0">
    <w:nsid w:val="2C922608"/>
    <w:multiLevelType w:val="multilevel"/>
    <w:tmpl w:val="82BCD5D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1">
    <w:nsid w:val="2E390DBD"/>
    <w:multiLevelType w:val="multilevel"/>
    <w:tmpl w:val="66C6379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2">
    <w:nsid w:val="31245C2B"/>
    <w:multiLevelType w:val="multilevel"/>
    <w:tmpl w:val="28E8A18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3">
    <w:nsid w:val="33EA58A3"/>
    <w:multiLevelType w:val="multilevel"/>
    <w:tmpl w:val="3C10C3D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4">
    <w:nsid w:val="3466704F"/>
    <w:multiLevelType w:val="multilevel"/>
    <w:tmpl w:val="CB669374"/>
    <w:lvl w:ilvl="0">
      <w:start w:val="1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5">
    <w:nsid w:val="34CA7606"/>
    <w:multiLevelType w:val="multilevel"/>
    <w:tmpl w:val="2D1604E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6">
    <w:nsid w:val="36510379"/>
    <w:multiLevelType w:val="hybridMultilevel"/>
    <w:tmpl w:val="0C2C348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7">
    <w:nsid w:val="376C6935"/>
    <w:multiLevelType w:val="multilevel"/>
    <w:tmpl w:val="D51042B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8">
    <w:nsid w:val="3BEA4D35"/>
    <w:multiLevelType w:val="multilevel"/>
    <w:tmpl w:val="3948D0E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9">
    <w:nsid w:val="40B05297"/>
    <w:multiLevelType w:val="multilevel"/>
    <w:tmpl w:val="57408B0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0">
    <w:nsid w:val="45341EF4"/>
    <w:multiLevelType w:val="multilevel"/>
    <w:tmpl w:val="500C717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1">
    <w:nsid w:val="453D05D6"/>
    <w:multiLevelType w:val="multilevel"/>
    <w:tmpl w:val="31E21EC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2">
    <w:nsid w:val="4910242F"/>
    <w:multiLevelType w:val="multilevel"/>
    <w:tmpl w:val="90CE985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3">
    <w:nsid w:val="4A0325EC"/>
    <w:multiLevelType w:val="multilevel"/>
    <w:tmpl w:val="1BCA794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4">
    <w:nsid w:val="4BB0533F"/>
    <w:multiLevelType w:val="multilevel"/>
    <w:tmpl w:val="C67895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5">
    <w:nsid w:val="4CE35A46"/>
    <w:multiLevelType w:val="multilevel"/>
    <w:tmpl w:val="CC86B38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6">
    <w:nsid w:val="4DD825F2"/>
    <w:multiLevelType w:val="multilevel"/>
    <w:tmpl w:val="C3006AB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7">
    <w:nsid w:val="4E862660"/>
    <w:multiLevelType w:val="multilevel"/>
    <w:tmpl w:val="F676D03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8">
    <w:nsid w:val="527D5AFB"/>
    <w:multiLevelType w:val="multilevel"/>
    <w:tmpl w:val="3A4260C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9">
    <w:nsid w:val="54836D86"/>
    <w:multiLevelType w:val="multilevel"/>
    <w:tmpl w:val="18642EC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0">
    <w:nsid w:val="56BB1116"/>
    <w:multiLevelType w:val="multilevel"/>
    <w:tmpl w:val="3E42E30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1">
    <w:nsid w:val="574A02B1"/>
    <w:multiLevelType w:val="multilevel"/>
    <w:tmpl w:val="02663A1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2">
    <w:nsid w:val="57AD4DC4"/>
    <w:multiLevelType w:val="multilevel"/>
    <w:tmpl w:val="1B5ACCB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3">
    <w:nsid w:val="57BC7D9B"/>
    <w:multiLevelType w:val="multilevel"/>
    <w:tmpl w:val="F3A0F91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4">
    <w:nsid w:val="57EC32B2"/>
    <w:multiLevelType w:val="multilevel"/>
    <w:tmpl w:val="47747B2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5">
    <w:nsid w:val="58E62D9D"/>
    <w:multiLevelType w:val="multilevel"/>
    <w:tmpl w:val="576401A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6">
    <w:nsid w:val="5A4B392D"/>
    <w:multiLevelType w:val="multilevel"/>
    <w:tmpl w:val="589EF62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7">
    <w:nsid w:val="5C2F2E21"/>
    <w:multiLevelType w:val="multilevel"/>
    <w:tmpl w:val="CFD0EE5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8">
    <w:nsid w:val="5DD6309C"/>
    <w:multiLevelType w:val="multilevel"/>
    <w:tmpl w:val="3266C65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9">
    <w:nsid w:val="5F545E8B"/>
    <w:multiLevelType w:val="multilevel"/>
    <w:tmpl w:val="75F8082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0">
    <w:nsid w:val="611F339D"/>
    <w:multiLevelType w:val="multilevel"/>
    <w:tmpl w:val="B0D8FB42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1">
    <w:nsid w:val="61345A15"/>
    <w:multiLevelType w:val="multilevel"/>
    <w:tmpl w:val="52AE39F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2">
    <w:nsid w:val="619B3B2B"/>
    <w:multiLevelType w:val="multilevel"/>
    <w:tmpl w:val="1BDAD250"/>
    <w:lvl w:ilvl="0">
      <w:start w:val="1"/>
      <w:numFmt w:val="bullet"/>
      <w:lvlText w:val="—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3">
    <w:nsid w:val="63370F6F"/>
    <w:multiLevelType w:val="multilevel"/>
    <w:tmpl w:val="87DA242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4">
    <w:nsid w:val="640A0DC0"/>
    <w:multiLevelType w:val="multilevel"/>
    <w:tmpl w:val="5274A1C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5">
    <w:nsid w:val="64D800C9"/>
    <w:multiLevelType w:val="multilevel"/>
    <w:tmpl w:val="BB2E5A88"/>
    <w:lvl w:ilvl="0">
      <w:start w:val="1"/>
      <w:numFmt w:val="bullet"/>
      <w:lvlText w:val="•"/>
      <w:lvlJc w:val="left"/>
      <w:rPr>
        <w:rFonts w:ascii="Times New Roman" w:eastAsia="Times New Roman" w:hAnsi="Times New Roman"/>
        <w:b w:val="0"/>
        <w:i/>
        <w:smallCaps w:val="0"/>
        <w:strike w:val="0"/>
        <w:color w:val="000000"/>
        <w:spacing w:val="0"/>
        <w:w w:val="100"/>
        <w:position w:val="0"/>
        <w:sz w:val="20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6">
    <w:nsid w:val="6537484F"/>
    <w:multiLevelType w:val="multilevel"/>
    <w:tmpl w:val="9940C49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7">
    <w:nsid w:val="65B40730"/>
    <w:multiLevelType w:val="multilevel"/>
    <w:tmpl w:val="E6FA808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8">
    <w:nsid w:val="65B50D40"/>
    <w:multiLevelType w:val="multilevel"/>
    <w:tmpl w:val="6C28B61A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9">
    <w:nsid w:val="663A1D21"/>
    <w:multiLevelType w:val="multilevel"/>
    <w:tmpl w:val="5DBC49DC"/>
    <w:lvl w:ilvl="0"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0">
    <w:nsid w:val="675042F4"/>
    <w:multiLevelType w:val="multilevel"/>
    <w:tmpl w:val="A5CACD5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1">
    <w:nsid w:val="698B3660"/>
    <w:multiLevelType w:val="multilevel"/>
    <w:tmpl w:val="6DD2A98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2">
    <w:nsid w:val="69B63258"/>
    <w:multiLevelType w:val="multilevel"/>
    <w:tmpl w:val="4424702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3">
    <w:nsid w:val="6DDC72A7"/>
    <w:multiLevelType w:val="multilevel"/>
    <w:tmpl w:val="A8E26D4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4">
    <w:nsid w:val="6EEA4443"/>
    <w:multiLevelType w:val="multilevel"/>
    <w:tmpl w:val="EB9ECF0E"/>
    <w:lvl w:ilvl="0">
      <w:start w:val="18"/>
      <w:numFmt w:val="decimal"/>
      <w:lvlText w:val="1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5">
    <w:nsid w:val="6FB25539"/>
    <w:multiLevelType w:val="multilevel"/>
    <w:tmpl w:val="6FF6C69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6">
    <w:nsid w:val="70AE0CEA"/>
    <w:multiLevelType w:val="multilevel"/>
    <w:tmpl w:val="1CA400B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7">
    <w:nsid w:val="70D01BB9"/>
    <w:multiLevelType w:val="multilevel"/>
    <w:tmpl w:val="81CE278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8">
    <w:nsid w:val="70FB11BF"/>
    <w:multiLevelType w:val="multilevel"/>
    <w:tmpl w:val="194A819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9">
    <w:nsid w:val="755E79FD"/>
    <w:multiLevelType w:val="multilevel"/>
    <w:tmpl w:val="42869B5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90">
    <w:nsid w:val="7797374A"/>
    <w:multiLevelType w:val="multilevel"/>
    <w:tmpl w:val="8BEEC99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91">
    <w:nsid w:val="78F0724C"/>
    <w:multiLevelType w:val="multilevel"/>
    <w:tmpl w:val="55CA9B9C"/>
    <w:lvl w:ilvl="0">
      <w:start w:val="4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92">
    <w:nsid w:val="7B3C0661"/>
    <w:multiLevelType w:val="multilevel"/>
    <w:tmpl w:val="AD004DB2"/>
    <w:lvl w:ilvl="0">
      <w:start w:val="1"/>
      <w:numFmt w:val="bullet"/>
      <w:lvlText w:val="•"/>
      <w:lvlJc w:val="left"/>
      <w:rPr>
        <w:rFonts w:ascii="Times New Roman" w:eastAsia="Times New Roman" w:hAnsi="Times New Roman"/>
        <w:b w:val="0"/>
        <w:i/>
        <w:smallCaps w:val="0"/>
        <w:strike w:val="0"/>
        <w:color w:val="000000"/>
        <w:spacing w:val="0"/>
        <w:w w:val="100"/>
        <w:position w:val="0"/>
        <w:sz w:val="20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93">
    <w:nsid w:val="7C0A6130"/>
    <w:multiLevelType w:val="multilevel"/>
    <w:tmpl w:val="942CC9B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94">
    <w:nsid w:val="7CEE0B51"/>
    <w:multiLevelType w:val="multilevel"/>
    <w:tmpl w:val="95F445E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95">
    <w:nsid w:val="7DB447A4"/>
    <w:multiLevelType w:val="multilevel"/>
    <w:tmpl w:val="479A532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96">
    <w:nsid w:val="7E6E101B"/>
    <w:multiLevelType w:val="multilevel"/>
    <w:tmpl w:val="2F6CCDF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78"/>
  </w:num>
  <w:num w:numId="2">
    <w:abstractNumId w:val="53"/>
  </w:num>
  <w:num w:numId="3">
    <w:abstractNumId w:val="32"/>
  </w:num>
  <w:num w:numId="4">
    <w:abstractNumId w:val="92"/>
  </w:num>
  <w:num w:numId="5">
    <w:abstractNumId w:val="7"/>
  </w:num>
  <w:num w:numId="6">
    <w:abstractNumId w:val="25"/>
  </w:num>
  <w:num w:numId="7">
    <w:abstractNumId w:val="72"/>
  </w:num>
  <w:num w:numId="8">
    <w:abstractNumId w:val="91"/>
  </w:num>
  <w:num w:numId="9">
    <w:abstractNumId w:val="19"/>
  </w:num>
  <w:num w:numId="10">
    <w:abstractNumId w:val="15"/>
  </w:num>
  <w:num w:numId="11">
    <w:abstractNumId w:val="44"/>
  </w:num>
  <w:num w:numId="12">
    <w:abstractNumId w:val="39"/>
  </w:num>
  <w:num w:numId="13">
    <w:abstractNumId w:val="61"/>
  </w:num>
  <w:num w:numId="14">
    <w:abstractNumId w:val="84"/>
  </w:num>
  <w:num w:numId="15">
    <w:abstractNumId w:val="70"/>
  </w:num>
  <w:num w:numId="16">
    <w:abstractNumId w:val="71"/>
  </w:num>
  <w:num w:numId="17">
    <w:abstractNumId w:val="75"/>
  </w:num>
  <w:num w:numId="18">
    <w:abstractNumId w:val="52"/>
  </w:num>
  <w:num w:numId="19">
    <w:abstractNumId w:val="0"/>
  </w:num>
  <w:num w:numId="20">
    <w:abstractNumId w:val="18"/>
  </w:num>
  <w:num w:numId="21">
    <w:abstractNumId w:val="86"/>
  </w:num>
  <w:num w:numId="22">
    <w:abstractNumId w:val="45"/>
  </w:num>
  <w:num w:numId="23">
    <w:abstractNumId w:val="37"/>
  </w:num>
  <w:num w:numId="24">
    <w:abstractNumId w:val="88"/>
  </w:num>
  <w:num w:numId="25">
    <w:abstractNumId w:val="51"/>
  </w:num>
  <w:num w:numId="26">
    <w:abstractNumId w:val="29"/>
  </w:num>
  <w:num w:numId="27">
    <w:abstractNumId w:val="90"/>
  </w:num>
  <w:num w:numId="28">
    <w:abstractNumId w:val="16"/>
  </w:num>
  <w:num w:numId="29">
    <w:abstractNumId w:val="69"/>
  </w:num>
  <w:num w:numId="30">
    <w:abstractNumId w:val="21"/>
  </w:num>
  <w:num w:numId="31">
    <w:abstractNumId w:val="59"/>
  </w:num>
  <w:num w:numId="32">
    <w:abstractNumId w:val="17"/>
  </w:num>
  <w:num w:numId="33">
    <w:abstractNumId w:val="1"/>
  </w:num>
  <w:num w:numId="34">
    <w:abstractNumId w:val="34"/>
  </w:num>
  <w:num w:numId="35">
    <w:abstractNumId w:val="74"/>
  </w:num>
  <w:num w:numId="36">
    <w:abstractNumId w:val="30"/>
  </w:num>
  <w:num w:numId="37">
    <w:abstractNumId w:val="66"/>
  </w:num>
  <w:num w:numId="38">
    <w:abstractNumId w:val="43"/>
  </w:num>
  <w:num w:numId="39">
    <w:abstractNumId w:val="58"/>
  </w:num>
  <w:num w:numId="40">
    <w:abstractNumId w:val="81"/>
  </w:num>
  <w:num w:numId="41">
    <w:abstractNumId w:val="28"/>
  </w:num>
  <w:num w:numId="42">
    <w:abstractNumId w:val="96"/>
  </w:num>
  <w:num w:numId="43">
    <w:abstractNumId w:val="38"/>
  </w:num>
  <w:num w:numId="44">
    <w:abstractNumId w:val="87"/>
  </w:num>
  <w:num w:numId="45">
    <w:abstractNumId w:val="83"/>
  </w:num>
  <w:num w:numId="46">
    <w:abstractNumId w:val="33"/>
  </w:num>
  <w:num w:numId="47">
    <w:abstractNumId w:val="64"/>
  </w:num>
  <w:num w:numId="48">
    <w:abstractNumId w:val="40"/>
  </w:num>
  <w:num w:numId="49">
    <w:abstractNumId w:val="10"/>
  </w:num>
  <w:num w:numId="50">
    <w:abstractNumId w:val="8"/>
  </w:num>
  <w:num w:numId="51">
    <w:abstractNumId w:val="93"/>
  </w:num>
  <w:num w:numId="52">
    <w:abstractNumId w:val="36"/>
  </w:num>
  <w:num w:numId="53">
    <w:abstractNumId w:val="85"/>
  </w:num>
  <w:num w:numId="54">
    <w:abstractNumId w:val="6"/>
  </w:num>
  <w:num w:numId="55">
    <w:abstractNumId w:val="50"/>
  </w:num>
  <w:num w:numId="56">
    <w:abstractNumId w:val="26"/>
  </w:num>
  <w:num w:numId="57">
    <w:abstractNumId w:val="11"/>
  </w:num>
  <w:num w:numId="58">
    <w:abstractNumId w:val="12"/>
  </w:num>
  <w:num w:numId="59">
    <w:abstractNumId w:val="60"/>
  </w:num>
  <w:num w:numId="60">
    <w:abstractNumId w:val="22"/>
  </w:num>
  <w:num w:numId="61">
    <w:abstractNumId w:val="80"/>
  </w:num>
  <w:num w:numId="62">
    <w:abstractNumId w:val="24"/>
  </w:num>
  <w:num w:numId="63">
    <w:abstractNumId w:val="65"/>
  </w:num>
  <w:num w:numId="64">
    <w:abstractNumId w:val="5"/>
  </w:num>
  <w:num w:numId="65">
    <w:abstractNumId w:val="77"/>
  </w:num>
  <w:num w:numId="66">
    <w:abstractNumId w:val="82"/>
  </w:num>
  <w:num w:numId="67">
    <w:abstractNumId w:val="31"/>
  </w:num>
  <w:num w:numId="68">
    <w:abstractNumId w:val="55"/>
  </w:num>
  <w:num w:numId="69">
    <w:abstractNumId w:val="73"/>
  </w:num>
  <w:num w:numId="70">
    <w:abstractNumId w:val="68"/>
  </w:num>
  <w:num w:numId="71">
    <w:abstractNumId w:val="14"/>
  </w:num>
  <w:num w:numId="72">
    <w:abstractNumId w:val="42"/>
  </w:num>
  <w:num w:numId="73">
    <w:abstractNumId w:val="9"/>
  </w:num>
  <w:num w:numId="74">
    <w:abstractNumId w:val="48"/>
  </w:num>
  <w:num w:numId="75">
    <w:abstractNumId w:val="62"/>
  </w:num>
  <w:num w:numId="76">
    <w:abstractNumId w:val="56"/>
  </w:num>
  <w:num w:numId="77">
    <w:abstractNumId w:val="20"/>
  </w:num>
  <w:num w:numId="78">
    <w:abstractNumId w:val="47"/>
  </w:num>
  <w:num w:numId="79">
    <w:abstractNumId w:val="79"/>
  </w:num>
  <w:num w:numId="80">
    <w:abstractNumId w:val="13"/>
  </w:num>
  <w:num w:numId="81">
    <w:abstractNumId w:val="89"/>
  </w:num>
  <w:num w:numId="82">
    <w:abstractNumId w:val="63"/>
  </w:num>
  <w:num w:numId="83">
    <w:abstractNumId w:val="76"/>
  </w:num>
  <w:num w:numId="84">
    <w:abstractNumId w:val="27"/>
  </w:num>
  <w:num w:numId="85">
    <w:abstractNumId w:val="57"/>
  </w:num>
  <w:num w:numId="86">
    <w:abstractNumId w:val="54"/>
  </w:num>
  <w:num w:numId="87">
    <w:abstractNumId w:val="67"/>
  </w:num>
  <w:num w:numId="88">
    <w:abstractNumId w:val="23"/>
  </w:num>
  <w:num w:numId="89">
    <w:abstractNumId w:val="94"/>
  </w:num>
  <w:num w:numId="90">
    <w:abstractNumId w:val="95"/>
  </w:num>
  <w:num w:numId="91">
    <w:abstractNumId w:val="4"/>
  </w:num>
  <w:num w:numId="92">
    <w:abstractNumId w:val="41"/>
  </w:num>
  <w:num w:numId="93">
    <w:abstractNumId w:val="2"/>
  </w:num>
  <w:num w:numId="94">
    <w:abstractNumId w:val="49"/>
  </w:num>
  <w:num w:numId="95">
    <w:abstractNumId w:val="35"/>
  </w:num>
  <w:num w:numId="96">
    <w:abstractNumId w:val="3"/>
  </w:num>
  <w:num w:numId="97">
    <w:abstractNumId w:val="46"/>
  </w:num>
  <w:numIdMacAtCleanup w:val="9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ExpandShiftReturn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26F1E"/>
    <w:rsid w:val="0000431C"/>
    <w:rsid w:val="00026F1E"/>
    <w:rsid w:val="000333BA"/>
    <w:rsid w:val="0006782F"/>
    <w:rsid w:val="000C7B16"/>
    <w:rsid w:val="000D0459"/>
    <w:rsid w:val="000D17A8"/>
    <w:rsid w:val="000D4739"/>
    <w:rsid w:val="000E1F18"/>
    <w:rsid w:val="000F6EA4"/>
    <w:rsid w:val="00113EFE"/>
    <w:rsid w:val="001223E3"/>
    <w:rsid w:val="0012736D"/>
    <w:rsid w:val="0012763E"/>
    <w:rsid w:val="001305D4"/>
    <w:rsid w:val="0014390E"/>
    <w:rsid w:val="001545F4"/>
    <w:rsid w:val="00192896"/>
    <w:rsid w:val="00194D09"/>
    <w:rsid w:val="001A235D"/>
    <w:rsid w:val="001A4917"/>
    <w:rsid w:val="001A4A49"/>
    <w:rsid w:val="001A6143"/>
    <w:rsid w:val="001B2003"/>
    <w:rsid w:val="001B4946"/>
    <w:rsid w:val="001D00FC"/>
    <w:rsid w:val="001D1FB9"/>
    <w:rsid w:val="001D4BA7"/>
    <w:rsid w:val="001D588F"/>
    <w:rsid w:val="001E03DB"/>
    <w:rsid w:val="00204D88"/>
    <w:rsid w:val="00205344"/>
    <w:rsid w:val="002258B4"/>
    <w:rsid w:val="00230EDB"/>
    <w:rsid w:val="0027763A"/>
    <w:rsid w:val="00294D27"/>
    <w:rsid w:val="002A012C"/>
    <w:rsid w:val="002A22CA"/>
    <w:rsid w:val="002C53FC"/>
    <w:rsid w:val="002C59AD"/>
    <w:rsid w:val="002C6315"/>
    <w:rsid w:val="002D265B"/>
    <w:rsid w:val="002E056E"/>
    <w:rsid w:val="002E1C05"/>
    <w:rsid w:val="002F3D4B"/>
    <w:rsid w:val="003062D4"/>
    <w:rsid w:val="003153A0"/>
    <w:rsid w:val="00321CF6"/>
    <w:rsid w:val="00321E83"/>
    <w:rsid w:val="00333BE1"/>
    <w:rsid w:val="00340AB4"/>
    <w:rsid w:val="00356180"/>
    <w:rsid w:val="003719CC"/>
    <w:rsid w:val="003806CF"/>
    <w:rsid w:val="003B0FBE"/>
    <w:rsid w:val="003B2F7E"/>
    <w:rsid w:val="003B6DC7"/>
    <w:rsid w:val="003C0A92"/>
    <w:rsid w:val="003C42F4"/>
    <w:rsid w:val="003D4916"/>
    <w:rsid w:val="003D5D15"/>
    <w:rsid w:val="00406BF0"/>
    <w:rsid w:val="004127B9"/>
    <w:rsid w:val="004203D6"/>
    <w:rsid w:val="004322F6"/>
    <w:rsid w:val="004419F9"/>
    <w:rsid w:val="00443393"/>
    <w:rsid w:val="004A3278"/>
    <w:rsid w:val="004A4BA2"/>
    <w:rsid w:val="004C30FE"/>
    <w:rsid w:val="004C5558"/>
    <w:rsid w:val="004D0265"/>
    <w:rsid w:val="004D205D"/>
    <w:rsid w:val="004E0C50"/>
    <w:rsid w:val="004E35B5"/>
    <w:rsid w:val="004F04B4"/>
    <w:rsid w:val="004F1880"/>
    <w:rsid w:val="004F2B07"/>
    <w:rsid w:val="004F2E1A"/>
    <w:rsid w:val="00540346"/>
    <w:rsid w:val="00543A2E"/>
    <w:rsid w:val="00555500"/>
    <w:rsid w:val="00566B4A"/>
    <w:rsid w:val="005811FB"/>
    <w:rsid w:val="00587F8D"/>
    <w:rsid w:val="005A572D"/>
    <w:rsid w:val="005A666D"/>
    <w:rsid w:val="005A7B25"/>
    <w:rsid w:val="005B43EF"/>
    <w:rsid w:val="005D2DA9"/>
    <w:rsid w:val="005D53C1"/>
    <w:rsid w:val="005E5148"/>
    <w:rsid w:val="005E7392"/>
    <w:rsid w:val="005F7999"/>
    <w:rsid w:val="00600023"/>
    <w:rsid w:val="00600579"/>
    <w:rsid w:val="00607D3B"/>
    <w:rsid w:val="0061153E"/>
    <w:rsid w:val="0061309F"/>
    <w:rsid w:val="00622DAD"/>
    <w:rsid w:val="0062729D"/>
    <w:rsid w:val="00630B6A"/>
    <w:rsid w:val="00632400"/>
    <w:rsid w:val="0063505E"/>
    <w:rsid w:val="00653FFA"/>
    <w:rsid w:val="0069368F"/>
    <w:rsid w:val="006A0D91"/>
    <w:rsid w:val="006A6551"/>
    <w:rsid w:val="006B3C3B"/>
    <w:rsid w:val="006C2F50"/>
    <w:rsid w:val="006C5450"/>
    <w:rsid w:val="006F7460"/>
    <w:rsid w:val="00710DAA"/>
    <w:rsid w:val="007210D4"/>
    <w:rsid w:val="0073086B"/>
    <w:rsid w:val="0074052A"/>
    <w:rsid w:val="007434AF"/>
    <w:rsid w:val="007478DD"/>
    <w:rsid w:val="00754EB6"/>
    <w:rsid w:val="0076063B"/>
    <w:rsid w:val="00765505"/>
    <w:rsid w:val="00791D0C"/>
    <w:rsid w:val="007933F5"/>
    <w:rsid w:val="007A3D1F"/>
    <w:rsid w:val="007C3726"/>
    <w:rsid w:val="007D65E7"/>
    <w:rsid w:val="007E0F6D"/>
    <w:rsid w:val="007E3607"/>
    <w:rsid w:val="008039B8"/>
    <w:rsid w:val="008100A1"/>
    <w:rsid w:val="008105BA"/>
    <w:rsid w:val="008215A6"/>
    <w:rsid w:val="0085278B"/>
    <w:rsid w:val="00852914"/>
    <w:rsid w:val="00860D8A"/>
    <w:rsid w:val="008A63B7"/>
    <w:rsid w:val="008B6E32"/>
    <w:rsid w:val="008E5D1B"/>
    <w:rsid w:val="00904F36"/>
    <w:rsid w:val="00905686"/>
    <w:rsid w:val="00912359"/>
    <w:rsid w:val="00914D7E"/>
    <w:rsid w:val="009223E9"/>
    <w:rsid w:val="00930BD0"/>
    <w:rsid w:val="00933091"/>
    <w:rsid w:val="009762AB"/>
    <w:rsid w:val="009A5D3E"/>
    <w:rsid w:val="009D6CB8"/>
    <w:rsid w:val="009E17AA"/>
    <w:rsid w:val="009E5591"/>
    <w:rsid w:val="009E5B72"/>
    <w:rsid w:val="009E7F22"/>
    <w:rsid w:val="009F78FA"/>
    <w:rsid w:val="00A13E9C"/>
    <w:rsid w:val="00A37516"/>
    <w:rsid w:val="00A625BC"/>
    <w:rsid w:val="00A834A5"/>
    <w:rsid w:val="00A95C5E"/>
    <w:rsid w:val="00A97B24"/>
    <w:rsid w:val="00AA588E"/>
    <w:rsid w:val="00AC42C8"/>
    <w:rsid w:val="00AC6F2B"/>
    <w:rsid w:val="00AF2DC4"/>
    <w:rsid w:val="00B604E4"/>
    <w:rsid w:val="00B60575"/>
    <w:rsid w:val="00B61A6D"/>
    <w:rsid w:val="00B6685D"/>
    <w:rsid w:val="00B80884"/>
    <w:rsid w:val="00B8204F"/>
    <w:rsid w:val="00B92B20"/>
    <w:rsid w:val="00B94423"/>
    <w:rsid w:val="00BB563B"/>
    <w:rsid w:val="00BC61BD"/>
    <w:rsid w:val="00BD7127"/>
    <w:rsid w:val="00BE2D9B"/>
    <w:rsid w:val="00BE5DBC"/>
    <w:rsid w:val="00BF1E4D"/>
    <w:rsid w:val="00C00E43"/>
    <w:rsid w:val="00C00E4A"/>
    <w:rsid w:val="00C35FA6"/>
    <w:rsid w:val="00C37A6F"/>
    <w:rsid w:val="00C43980"/>
    <w:rsid w:val="00C51BBB"/>
    <w:rsid w:val="00C5392F"/>
    <w:rsid w:val="00C6434C"/>
    <w:rsid w:val="00C73497"/>
    <w:rsid w:val="00C755E4"/>
    <w:rsid w:val="00C84F43"/>
    <w:rsid w:val="00C87CA7"/>
    <w:rsid w:val="00C97A50"/>
    <w:rsid w:val="00CA3278"/>
    <w:rsid w:val="00CA4633"/>
    <w:rsid w:val="00CB2883"/>
    <w:rsid w:val="00CE66C5"/>
    <w:rsid w:val="00CF3534"/>
    <w:rsid w:val="00D50F22"/>
    <w:rsid w:val="00D7096D"/>
    <w:rsid w:val="00D709C2"/>
    <w:rsid w:val="00D72E5C"/>
    <w:rsid w:val="00D80BB6"/>
    <w:rsid w:val="00D96A2F"/>
    <w:rsid w:val="00DB519C"/>
    <w:rsid w:val="00DC33A2"/>
    <w:rsid w:val="00DF09E5"/>
    <w:rsid w:val="00E0124C"/>
    <w:rsid w:val="00E41BA6"/>
    <w:rsid w:val="00E5014D"/>
    <w:rsid w:val="00E5412A"/>
    <w:rsid w:val="00E778DF"/>
    <w:rsid w:val="00E93905"/>
    <w:rsid w:val="00EC150F"/>
    <w:rsid w:val="00EE0887"/>
    <w:rsid w:val="00EE7939"/>
    <w:rsid w:val="00F02AF4"/>
    <w:rsid w:val="00F10C5B"/>
    <w:rsid w:val="00F4373B"/>
    <w:rsid w:val="00F6603E"/>
    <w:rsid w:val="00F72ECA"/>
    <w:rsid w:val="00FA57BA"/>
    <w:rsid w:val="00FC5EE3"/>
    <w:rsid w:val="00FE6CE1"/>
    <w:rsid w:val="00FF27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locked="1" w:semiHidden="0" w:uiPriority="0" w:unhideWhenUsed="0"/>
    <w:lsdException w:name="caption" w:locked="1" w:uiPriority="0" w:qFormat="1"/>
    <w:lsdException w:name="footnote reference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al">
    <w:name w:val="Normal"/>
    <w:qFormat/>
    <w:rsid w:val="00026F1E"/>
    <w:pPr>
      <w:widowControl w:val="0"/>
    </w:pPr>
    <w:rPr>
      <w:color w:val="000000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51BBB"/>
    <w:pPr>
      <w:keepNext/>
      <w:widowControl/>
      <w:suppressAutoHyphens/>
      <w:spacing w:before="240" w:after="60"/>
      <w:outlineLvl w:val="0"/>
    </w:pPr>
    <w:rPr>
      <w:rFonts w:ascii="Arial" w:hAnsi="Arial" w:cs="Arial"/>
      <w:b/>
      <w:bCs/>
      <w:color w:val="auto"/>
      <w:kern w:val="32"/>
      <w:sz w:val="32"/>
      <w:szCs w:val="32"/>
      <w:lang w:eastAsia="ar-SA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C51BBB"/>
    <w:rPr>
      <w:rFonts w:ascii="Arial" w:hAnsi="Arial" w:cs="Arial"/>
      <w:b/>
      <w:bCs/>
      <w:kern w:val="32"/>
      <w:sz w:val="32"/>
      <w:szCs w:val="32"/>
      <w:lang w:eastAsia="ar-SA" w:bidi="ar-SA"/>
    </w:rPr>
  </w:style>
  <w:style w:type="character" w:styleId="Hyperlink">
    <w:name w:val="Hyperlink"/>
    <w:basedOn w:val="DefaultParagraphFont"/>
    <w:uiPriority w:val="99"/>
    <w:rsid w:val="00026F1E"/>
    <w:rPr>
      <w:rFonts w:cs="Times New Roman"/>
      <w:color w:val="000080"/>
      <w:u w:val="single"/>
    </w:rPr>
  </w:style>
  <w:style w:type="character" w:customStyle="1" w:styleId="a">
    <w:name w:val="Подпись к картинке_"/>
    <w:basedOn w:val="DefaultParagraphFont"/>
    <w:link w:val="a0"/>
    <w:uiPriority w:val="99"/>
    <w:locked/>
    <w:rsid w:val="00026F1E"/>
    <w:rPr>
      <w:rFonts w:ascii="Times New Roman" w:hAnsi="Times New Roman" w:cs="Times New Roman"/>
      <w:sz w:val="22"/>
      <w:szCs w:val="22"/>
      <w:u w:val="none"/>
    </w:rPr>
  </w:style>
  <w:style w:type="character" w:customStyle="1" w:styleId="2">
    <w:name w:val="Основной текст (2)_"/>
    <w:basedOn w:val="DefaultParagraphFont"/>
    <w:link w:val="21"/>
    <w:uiPriority w:val="99"/>
    <w:locked/>
    <w:rsid w:val="00026F1E"/>
    <w:rPr>
      <w:rFonts w:ascii="Times New Roman" w:hAnsi="Times New Roman" w:cs="Times New Roman"/>
      <w:sz w:val="22"/>
      <w:szCs w:val="22"/>
      <w:u w:val="none"/>
    </w:rPr>
  </w:style>
  <w:style w:type="character" w:customStyle="1" w:styleId="3">
    <w:name w:val="Основной текст (3)_"/>
    <w:basedOn w:val="DefaultParagraphFont"/>
    <w:link w:val="30"/>
    <w:uiPriority w:val="99"/>
    <w:locked/>
    <w:rsid w:val="00026F1E"/>
    <w:rPr>
      <w:rFonts w:ascii="Times New Roman" w:hAnsi="Times New Roman" w:cs="Times New Roman"/>
      <w:u w:val="none"/>
    </w:rPr>
  </w:style>
  <w:style w:type="character" w:customStyle="1" w:styleId="32">
    <w:name w:val="Заголовок №3 (2)_"/>
    <w:basedOn w:val="DefaultParagraphFont"/>
    <w:link w:val="320"/>
    <w:uiPriority w:val="99"/>
    <w:locked/>
    <w:rsid w:val="00026F1E"/>
    <w:rPr>
      <w:rFonts w:ascii="Times New Roman" w:hAnsi="Times New Roman" w:cs="Times New Roman"/>
      <w:u w:val="none"/>
    </w:rPr>
  </w:style>
  <w:style w:type="character" w:customStyle="1" w:styleId="20">
    <w:name w:val="Основной текст (2)"/>
    <w:basedOn w:val="2"/>
    <w:uiPriority w:val="99"/>
    <w:rsid w:val="00026F1E"/>
    <w:rPr>
      <w:color w:val="000000"/>
      <w:spacing w:val="0"/>
      <w:w w:val="100"/>
      <w:position w:val="0"/>
      <w:u w:val="single"/>
      <w:lang w:val="ru-RU" w:eastAsia="ru-RU"/>
    </w:rPr>
  </w:style>
  <w:style w:type="character" w:customStyle="1" w:styleId="212pt">
    <w:name w:val="Основной текст (2) + 12 pt"/>
    <w:aliases w:val="Курсив"/>
    <w:basedOn w:val="2"/>
    <w:uiPriority w:val="99"/>
    <w:rsid w:val="00026F1E"/>
    <w:rPr>
      <w:i/>
      <w:iCs/>
      <w:color w:val="000000"/>
      <w:spacing w:val="0"/>
      <w:w w:val="100"/>
      <w:position w:val="0"/>
      <w:sz w:val="24"/>
      <w:szCs w:val="24"/>
      <w:u w:val="single"/>
      <w:lang w:val="ru-RU" w:eastAsia="ru-RU"/>
    </w:rPr>
  </w:style>
  <w:style w:type="character" w:customStyle="1" w:styleId="a1">
    <w:name w:val="Колонтитул_"/>
    <w:basedOn w:val="DefaultParagraphFont"/>
    <w:link w:val="1"/>
    <w:uiPriority w:val="99"/>
    <w:locked/>
    <w:rsid w:val="00026F1E"/>
    <w:rPr>
      <w:rFonts w:ascii="Times New Roman" w:hAnsi="Times New Roman" w:cs="Times New Roman"/>
      <w:i/>
      <w:iCs/>
      <w:u w:val="none"/>
    </w:rPr>
  </w:style>
  <w:style w:type="character" w:customStyle="1" w:styleId="a2">
    <w:name w:val="Колонтитул + Полужирный"/>
    <w:aliases w:val="Не курсив"/>
    <w:basedOn w:val="a1"/>
    <w:uiPriority w:val="99"/>
    <w:rsid w:val="00026F1E"/>
    <w:rPr>
      <w:b/>
      <w:bCs/>
      <w:color w:val="000000"/>
      <w:spacing w:val="0"/>
      <w:w w:val="100"/>
      <w:position w:val="0"/>
      <w:sz w:val="24"/>
      <w:szCs w:val="24"/>
      <w:lang w:val="ru-RU" w:eastAsia="ru-RU"/>
    </w:rPr>
  </w:style>
  <w:style w:type="character" w:customStyle="1" w:styleId="9">
    <w:name w:val="Колонтитул + 9"/>
    <w:aliases w:val="5 pt,Не курсив6"/>
    <w:basedOn w:val="a1"/>
    <w:uiPriority w:val="99"/>
    <w:rsid w:val="00026F1E"/>
    <w:rPr>
      <w:color w:val="000000"/>
      <w:spacing w:val="0"/>
      <w:w w:val="100"/>
      <w:position w:val="0"/>
      <w:sz w:val="19"/>
      <w:szCs w:val="19"/>
      <w:lang w:val="ru-RU" w:eastAsia="ru-RU"/>
    </w:rPr>
  </w:style>
  <w:style w:type="character" w:customStyle="1" w:styleId="22">
    <w:name w:val="Заголовок №2_"/>
    <w:basedOn w:val="DefaultParagraphFont"/>
    <w:link w:val="23"/>
    <w:uiPriority w:val="99"/>
    <w:locked/>
    <w:rsid w:val="00026F1E"/>
    <w:rPr>
      <w:rFonts w:ascii="Times New Roman" w:hAnsi="Times New Roman" w:cs="Times New Roman"/>
      <w:b/>
      <w:bCs/>
      <w:sz w:val="30"/>
      <w:szCs w:val="30"/>
      <w:u w:val="none"/>
    </w:rPr>
  </w:style>
  <w:style w:type="character" w:customStyle="1" w:styleId="4">
    <w:name w:val="Заголовок №4_"/>
    <w:basedOn w:val="DefaultParagraphFont"/>
    <w:link w:val="40"/>
    <w:uiPriority w:val="99"/>
    <w:locked/>
    <w:rsid w:val="00026F1E"/>
    <w:rPr>
      <w:rFonts w:ascii="Times New Roman" w:hAnsi="Times New Roman" w:cs="Times New Roman"/>
      <w:sz w:val="22"/>
      <w:szCs w:val="22"/>
      <w:u w:val="none"/>
    </w:rPr>
  </w:style>
  <w:style w:type="character" w:customStyle="1" w:styleId="31">
    <w:name w:val="Заголовок №3_"/>
    <w:basedOn w:val="DefaultParagraphFont"/>
    <w:link w:val="310"/>
    <w:uiPriority w:val="99"/>
    <w:locked/>
    <w:rsid w:val="00026F1E"/>
    <w:rPr>
      <w:rFonts w:ascii="Times New Roman" w:hAnsi="Times New Roman" w:cs="Times New Roman"/>
      <w:sz w:val="22"/>
      <w:szCs w:val="22"/>
      <w:u w:val="none"/>
    </w:rPr>
  </w:style>
  <w:style w:type="character" w:customStyle="1" w:styleId="33">
    <w:name w:val="Заголовок №3"/>
    <w:basedOn w:val="31"/>
    <w:uiPriority w:val="99"/>
    <w:rsid w:val="00026F1E"/>
    <w:rPr>
      <w:color w:val="000000"/>
      <w:spacing w:val="0"/>
      <w:w w:val="100"/>
      <w:position w:val="0"/>
      <w:u w:val="single"/>
      <w:lang w:val="ru-RU" w:eastAsia="ru-RU"/>
    </w:rPr>
  </w:style>
  <w:style w:type="character" w:customStyle="1" w:styleId="230">
    <w:name w:val="Основной текст (2)3"/>
    <w:basedOn w:val="2"/>
    <w:uiPriority w:val="99"/>
    <w:rsid w:val="00026F1E"/>
    <w:rPr>
      <w:color w:val="000000"/>
      <w:spacing w:val="0"/>
      <w:w w:val="100"/>
      <w:position w:val="0"/>
      <w:lang w:val="ru-RU" w:eastAsia="ru-RU"/>
    </w:rPr>
  </w:style>
  <w:style w:type="character" w:customStyle="1" w:styleId="212pt2">
    <w:name w:val="Основной текст (2) + 12 pt2"/>
    <w:aliases w:val="Курсив5"/>
    <w:basedOn w:val="2"/>
    <w:uiPriority w:val="99"/>
    <w:rsid w:val="00026F1E"/>
    <w:rPr>
      <w:i/>
      <w:iCs/>
      <w:color w:val="000000"/>
      <w:spacing w:val="0"/>
      <w:w w:val="100"/>
      <w:position w:val="0"/>
      <w:sz w:val="24"/>
      <w:szCs w:val="24"/>
      <w:lang w:val="ru-RU" w:eastAsia="ru-RU"/>
    </w:rPr>
  </w:style>
  <w:style w:type="character" w:customStyle="1" w:styleId="210pt">
    <w:name w:val="Основной текст (2) + 10 pt"/>
    <w:aliases w:val="Полужирный"/>
    <w:basedOn w:val="2"/>
    <w:uiPriority w:val="99"/>
    <w:rsid w:val="00026F1E"/>
    <w:rPr>
      <w:b/>
      <w:bCs/>
      <w:color w:val="000000"/>
      <w:spacing w:val="0"/>
      <w:w w:val="100"/>
      <w:position w:val="0"/>
      <w:sz w:val="20"/>
      <w:szCs w:val="20"/>
      <w:lang w:val="ru-RU" w:eastAsia="ru-RU"/>
    </w:rPr>
  </w:style>
  <w:style w:type="character" w:customStyle="1" w:styleId="210">
    <w:name w:val="Основной текст (2) + 10"/>
    <w:aliases w:val="5 pt4"/>
    <w:basedOn w:val="2"/>
    <w:uiPriority w:val="99"/>
    <w:rsid w:val="00026F1E"/>
    <w:rPr>
      <w:color w:val="000000"/>
      <w:spacing w:val="0"/>
      <w:w w:val="100"/>
      <w:position w:val="0"/>
      <w:sz w:val="21"/>
      <w:szCs w:val="21"/>
      <w:lang w:val="ru-RU" w:eastAsia="ru-RU"/>
    </w:rPr>
  </w:style>
  <w:style w:type="character" w:customStyle="1" w:styleId="41">
    <w:name w:val="Основной текст (4)_"/>
    <w:basedOn w:val="DefaultParagraphFont"/>
    <w:link w:val="410"/>
    <w:uiPriority w:val="99"/>
    <w:locked/>
    <w:rsid w:val="00026F1E"/>
    <w:rPr>
      <w:rFonts w:ascii="Times New Roman" w:hAnsi="Times New Roman" w:cs="Times New Roman"/>
      <w:i/>
      <w:iCs/>
      <w:sz w:val="20"/>
      <w:szCs w:val="20"/>
      <w:u w:val="none"/>
    </w:rPr>
  </w:style>
  <w:style w:type="character" w:customStyle="1" w:styleId="5">
    <w:name w:val="Основной текст (5)_"/>
    <w:basedOn w:val="DefaultParagraphFont"/>
    <w:link w:val="51"/>
    <w:uiPriority w:val="99"/>
    <w:locked/>
    <w:rsid w:val="00026F1E"/>
    <w:rPr>
      <w:rFonts w:ascii="Times New Roman" w:hAnsi="Times New Roman" w:cs="Times New Roman"/>
      <w:i/>
      <w:iCs/>
      <w:u w:val="none"/>
    </w:rPr>
  </w:style>
  <w:style w:type="character" w:customStyle="1" w:styleId="50">
    <w:name w:val="Основной текст (5)"/>
    <w:basedOn w:val="5"/>
    <w:uiPriority w:val="99"/>
    <w:rsid w:val="00026F1E"/>
    <w:rPr>
      <w:color w:val="000000"/>
      <w:spacing w:val="0"/>
      <w:w w:val="100"/>
      <w:position w:val="0"/>
      <w:sz w:val="24"/>
      <w:szCs w:val="24"/>
      <w:u w:val="single"/>
      <w:lang w:val="ru-RU" w:eastAsia="ru-RU"/>
    </w:rPr>
  </w:style>
  <w:style w:type="character" w:customStyle="1" w:styleId="a3">
    <w:name w:val="Подпись к таблице_"/>
    <w:basedOn w:val="DefaultParagraphFont"/>
    <w:link w:val="a4"/>
    <w:uiPriority w:val="99"/>
    <w:locked/>
    <w:rsid w:val="00026F1E"/>
    <w:rPr>
      <w:rFonts w:ascii="Times New Roman" w:hAnsi="Times New Roman" w:cs="Times New Roman"/>
      <w:sz w:val="22"/>
      <w:szCs w:val="22"/>
      <w:u w:val="none"/>
    </w:rPr>
  </w:style>
  <w:style w:type="character" w:customStyle="1" w:styleId="6">
    <w:name w:val="Основной текст (6)_"/>
    <w:basedOn w:val="DefaultParagraphFont"/>
    <w:link w:val="60"/>
    <w:uiPriority w:val="99"/>
    <w:locked/>
    <w:rsid w:val="00026F1E"/>
    <w:rPr>
      <w:rFonts w:ascii="Times New Roman" w:hAnsi="Times New Roman" w:cs="Times New Roman"/>
      <w:sz w:val="22"/>
      <w:szCs w:val="22"/>
      <w:u w:val="none"/>
    </w:rPr>
  </w:style>
  <w:style w:type="character" w:customStyle="1" w:styleId="612pt">
    <w:name w:val="Основной текст (6) + 12 pt"/>
    <w:aliases w:val="Курсив4"/>
    <w:basedOn w:val="6"/>
    <w:uiPriority w:val="99"/>
    <w:rsid w:val="00026F1E"/>
    <w:rPr>
      <w:i/>
      <w:iCs/>
      <w:color w:val="000000"/>
      <w:spacing w:val="0"/>
      <w:w w:val="100"/>
      <w:position w:val="0"/>
      <w:sz w:val="24"/>
      <w:szCs w:val="24"/>
      <w:lang w:val="ru-RU" w:eastAsia="ru-RU"/>
    </w:rPr>
  </w:style>
  <w:style w:type="character" w:customStyle="1" w:styleId="7">
    <w:name w:val="Основной текст (7)_"/>
    <w:basedOn w:val="DefaultParagraphFont"/>
    <w:link w:val="71"/>
    <w:uiPriority w:val="99"/>
    <w:locked/>
    <w:rsid w:val="00026F1E"/>
    <w:rPr>
      <w:rFonts w:ascii="Times New Roman" w:hAnsi="Times New Roman" w:cs="Times New Roman"/>
      <w:sz w:val="21"/>
      <w:szCs w:val="21"/>
      <w:u w:val="none"/>
    </w:rPr>
  </w:style>
  <w:style w:type="character" w:customStyle="1" w:styleId="212pt1">
    <w:name w:val="Основной текст (2) + 12 pt1"/>
    <w:aliases w:val="Курсив3"/>
    <w:basedOn w:val="2"/>
    <w:uiPriority w:val="99"/>
    <w:rsid w:val="00026F1E"/>
    <w:rPr>
      <w:i/>
      <w:iCs/>
      <w:color w:val="000000"/>
      <w:spacing w:val="0"/>
      <w:w w:val="100"/>
      <w:position w:val="0"/>
      <w:sz w:val="24"/>
      <w:szCs w:val="24"/>
      <w:lang w:val="ru-RU" w:eastAsia="ru-RU"/>
    </w:rPr>
  </w:style>
  <w:style w:type="character" w:customStyle="1" w:styleId="712pt">
    <w:name w:val="Основной текст (7) + 12 pt"/>
    <w:aliases w:val="Курсив2"/>
    <w:basedOn w:val="7"/>
    <w:uiPriority w:val="99"/>
    <w:rsid w:val="00026F1E"/>
    <w:rPr>
      <w:i/>
      <w:iCs/>
      <w:color w:val="000000"/>
      <w:spacing w:val="0"/>
      <w:w w:val="100"/>
      <w:position w:val="0"/>
      <w:sz w:val="24"/>
      <w:szCs w:val="24"/>
      <w:lang w:val="ru-RU" w:eastAsia="ru-RU"/>
    </w:rPr>
  </w:style>
  <w:style w:type="character" w:customStyle="1" w:styleId="70">
    <w:name w:val="Основной текст (7)"/>
    <w:basedOn w:val="7"/>
    <w:uiPriority w:val="99"/>
    <w:rsid w:val="00026F1E"/>
    <w:rPr>
      <w:color w:val="000000"/>
      <w:spacing w:val="0"/>
      <w:w w:val="100"/>
      <w:position w:val="0"/>
      <w:lang w:val="ru-RU" w:eastAsia="ru-RU"/>
    </w:rPr>
  </w:style>
  <w:style w:type="character" w:customStyle="1" w:styleId="10">
    <w:name w:val="Заголовок №1_"/>
    <w:basedOn w:val="DefaultParagraphFont"/>
    <w:link w:val="11"/>
    <w:uiPriority w:val="99"/>
    <w:locked/>
    <w:rsid w:val="00026F1E"/>
    <w:rPr>
      <w:rFonts w:ascii="Times New Roman" w:hAnsi="Times New Roman" w:cs="Times New Roman"/>
      <w:b/>
      <w:bCs/>
      <w:i/>
      <w:iCs/>
      <w:sz w:val="28"/>
      <w:szCs w:val="28"/>
      <w:u w:val="none"/>
    </w:rPr>
  </w:style>
  <w:style w:type="character" w:customStyle="1" w:styleId="12">
    <w:name w:val="Заголовок №1"/>
    <w:basedOn w:val="10"/>
    <w:uiPriority w:val="99"/>
    <w:rsid w:val="00026F1E"/>
    <w:rPr>
      <w:color w:val="000000"/>
      <w:spacing w:val="0"/>
      <w:w w:val="100"/>
      <w:position w:val="0"/>
      <w:u w:val="single"/>
      <w:lang w:val="ru-RU" w:eastAsia="ru-RU"/>
    </w:rPr>
  </w:style>
  <w:style w:type="character" w:customStyle="1" w:styleId="92">
    <w:name w:val="Колонтитул + 92"/>
    <w:aliases w:val="5 pt3,Полужирный1,Не курсив5"/>
    <w:basedOn w:val="a1"/>
    <w:uiPriority w:val="99"/>
    <w:rsid w:val="00026F1E"/>
    <w:rPr>
      <w:b/>
      <w:bCs/>
      <w:color w:val="000000"/>
      <w:spacing w:val="0"/>
      <w:w w:val="100"/>
      <w:position w:val="0"/>
      <w:sz w:val="19"/>
      <w:szCs w:val="19"/>
      <w:lang w:val="ru-RU" w:eastAsia="ru-RU"/>
    </w:rPr>
  </w:style>
  <w:style w:type="character" w:customStyle="1" w:styleId="511pt">
    <w:name w:val="Основной текст (5) + 11 pt"/>
    <w:aliases w:val="Не курсив4"/>
    <w:basedOn w:val="5"/>
    <w:uiPriority w:val="99"/>
    <w:rsid w:val="00026F1E"/>
    <w:rPr>
      <w:color w:val="000000"/>
      <w:spacing w:val="0"/>
      <w:w w:val="100"/>
      <w:position w:val="0"/>
      <w:sz w:val="22"/>
      <w:szCs w:val="22"/>
      <w:lang w:val="ru-RU" w:eastAsia="ru-RU"/>
    </w:rPr>
  </w:style>
  <w:style w:type="character" w:customStyle="1" w:styleId="210pt1">
    <w:name w:val="Основной текст (2) + 10 pt1"/>
    <w:aliases w:val="Курсив1"/>
    <w:basedOn w:val="2"/>
    <w:uiPriority w:val="99"/>
    <w:rsid w:val="00026F1E"/>
    <w:rPr>
      <w:i/>
      <w:iCs/>
      <w:color w:val="000000"/>
      <w:spacing w:val="0"/>
      <w:w w:val="100"/>
      <w:position w:val="0"/>
      <w:sz w:val="20"/>
      <w:szCs w:val="20"/>
      <w:lang w:val="ru-RU" w:eastAsia="ru-RU"/>
    </w:rPr>
  </w:style>
  <w:style w:type="character" w:customStyle="1" w:styleId="a5">
    <w:name w:val="Колонтитул"/>
    <w:basedOn w:val="a1"/>
    <w:uiPriority w:val="99"/>
    <w:rsid w:val="00026F1E"/>
    <w:rPr>
      <w:color w:val="000000"/>
      <w:spacing w:val="0"/>
      <w:w w:val="100"/>
      <w:position w:val="0"/>
      <w:sz w:val="24"/>
      <w:szCs w:val="24"/>
      <w:lang w:val="ru-RU" w:eastAsia="ru-RU"/>
    </w:rPr>
  </w:style>
  <w:style w:type="character" w:customStyle="1" w:styleId="42">
    <w:name w:val="Основной текст (4)"/>
    <w:basedOn w:val="41"/>
    <w:uiPriority w:val="99"/>
    <w:rsid w:val="00026F1E"/>
    <w:rPr>
      <w:color w:val="000000"/>
      <w:spacing w:val="0"/>
      <w:w w:val="100"/>
      <w:position w:val="0"/>
      <w:lang w:val="ru-RU" w:eastAsia="ru-RU"/>
    </w:rPr>
  </w:style>
  <w:style w:type="character" w:customStyle="1" w:styleId="4100">
    <w:name w:val="Основной текст (4) + 10"/>
    <w:aliases w:val="5 pt2,Не курсив3"/>
    <w:basedOn w:val="41"/>
    <w:uiPriority w:val="99"/>
    <w:rsid w:val="00026F1E"/>
    <w:rPr>
      <w:color w:val="000000"/>
      <w:spacing w:val="0"/>
      <w:w w:val="100"/>
      <w:position w:val="0"/>
      <w:sz w:val="21"/>
      <w:szCs w:val="21"/>
    </w:rPr>
  </w:style>
  <w:style w:type="character" w:customStyle="1" w:styleId="411pt">
    <w:name w:val="Основной текст (4) + 11 pt"/>
    <w:aliases w:val="Не курсив2"/>
    <w:basedOn w:val="41"/>
    <w:uiPriority w:val="99"/>
    <w:rsid w:val="00026F1E"/>
    <w:rPr>
      <w:color w:val="000000"/>
      <w:spacing w:val="0"/>
      <w:w w:val="100"/>
      <w:position w:val="0"/>
      <w:sz w:val="22"/>
      <w:szCs w:val="22"/>
      <w:lang w:val="ru-RU" w:eastAsia="ru-RU"/>
    </w:rPr>
  </w:style>
  <w:style w:type="character" w:customStyle="1" w:styleId="220">
    <w:name w:val="Основной текст (2)2"/>
    <w:basedOn w:val="2"/>
    <w:uiPriority w:val="99"/>
    <w:rsid w:val="00026F1E"/>
    <w:rPr>
      <w:color w:val="000000"/>
      <w:spacing w:val="0"/>
      <w:w w:val="100"/>
      <w:position w:val="0"/>
      <w:lang w:val="ru-RU" w:eastAsia="ru-RU"/>
    </w:rPr>
  </w:style>
  <w:style w:type="character" w:customStyle="1" w:styleId="24">
    <w:name w:val="Основной текст (2) + Малые прописные"/>
    <w:basedOn w:val="2"/>
    <w:uiPriority w:val="99"/>
    <w:rsid w:val="00026F1E"/>
    <w:rPr>
      <w:smallCaps/>
      <w:color w:val="000000"/>
      <w:spacing w:val="0"/>
      <w:w w:val="100"/>
      <w:position w:val="0"/>
      <w:lang w:val="ru-RU" w:eastAsia="ru-RU"/>
    </w:rPr>
  </w:style>
  <w:style w:type="character" w:customStyle="1" w:styleId="a6">
    <w:name w:val="Колонтитул + Не курсив"/>
    <w:basedOn w:val="a1"/>
    <w:uiPriority w:val="99"/>
    <w:rsid w:val="00026F1E"/>
    <w:rPr>
      <w:color w:val="000000"/>
      <w:spacing w:val="0"/>
      <w:w w:val="100"/>
      <w:position w:val="0"/>
      <w:sz w:val="24"/>
      <w:szCs w:val="24"/>
      <w:lang w:val="ru-RU" w:eastAsia="ru-RU"/>
    </w:rPr>
  </w:style>
  <w:style w:type="character" w:customStyle="1" w:styleId="91">
    <w:name w:val="Колонтитул + 91"/>
    <w:aliases w:val="5 pt1,Не курсив1"/>
    <w:basedOn w:val="a1"/>
    <w:uiPriority w:val="99"/>
    <w:rsid w:val="00026F1E"/>
    <w:rPr>
      <w:color w:val="000000"/>
      <w:spacing w:val="0"/>
      <w:w w:val="100"/>
      <w:position w:val="0"/>
      <w:sz w:val="19"/>
      <w:szCs w:val="19"/>
      <w:lang w:val="ru-RU" w:eastAsia="ru-RU"/>
    </w:rPr>
  </w:style>
  <w:style w:type="character" w:customStyle="1" w:styleId="72">
    <w:name w:val="Основной текст (7)2"/>
    <w:basedOn w:val="DefaultParagraphFont"/>
    <w:uiPriority w:val="99"/>
    <w:rsid w:val="00026F1E"/>
    <w:rPr>
      <w:rFonts w:ascii="Times New Roman" w:hAnsi="Times New Roman" w:cs="Times New Roman"/>
      <w:sz w:val="21"/>
      <w:szCs w:val="21"/>
      <w:u w:val="none"/>
    </w:rPr>
  </w:style>
  <w:style w:type="paragraph" w:customStyle="1" w:styleId="a0">
    <w:name w:val="Подпись к картинке"/>
    <w:basedOn w:val="Normal"/>
    <w:link w:val="a"/>
    <w:uiPriority w:val="99"/>
    <w:rsid w:val="00026F1E"/>
    <w:pPr>
      <w:shd w:val="clear" w:color="auto" w:fill="FFFFFF"/>
      <w:spacing w:line="274" w:lineRule="exact"/>
      <w:jc w:val="right"/>
    </w:pPr>
    <w:rPr>
      <w:rFonts w:ascii="Times New Roman" w:hAnsi="Times New Roman" w:cs="Times New Roman"/>
      <w:sz w:val="22"/>
      <w:szCs w:val="22"/>
    </w:rPr>
  </w:style>
  <w:style w:type="paragraph" w:customStyle="1" w:styleId="21">
    <w:name w:val="Основной текст (2)1"/>
    <w:basedOn w:val="Normal"/>
    <w:link w:val="2"/>
    <w:uiPriority w:val="99"/>
    <w:rsid w:val="00026F1E"/>
    <w:pPr>
      <w:shd w:val="clear" w:color="auto" w:fill="FFFFFF"/>
      <w:spacing w:line="274" w:lineRule="exact"/>
      <w:ind w:hanging="880"/>
      <w:jc w:val="center"/>
    </w:pPr>
    <w:rPr>
      <w:rFonts w:ascii="Times New Roman" w:hAnsi="Times New Roman" w:cs="Times New Roman"/>
      <w:sz w:val="22"/>
      <w:szCs w:val="22"/>
    </w:rPr>
  </w:style>
  <w:style w:type="paragraph" w:customStyle="1" w:styleId="30">
    <w:name w:val="Основной текст (3)"/>
    <w:basedOn w:val="Normal"/>
    <w:link w:val="3"/>
    <w:uiPriority w:val="99"/>
    <w:rsid w:val="00026F1E"/>
    <w:pPr>
      <w:shd w:val="clear" w:color="auto" w:fill="FFFFFF"/>
      <w:spacing w:line="418" w:lineRule="exact"/>
      <w:jc w:val="center"/>
    </w:pPr>
    <w:rPr>
      <w:rFonts w:ascii="Times New Roman" w:hAnsi="Times New Roman" w:cs="Times New Roman"/>
    </w:rPr>
  </w:style>
  <w:style w:type="paragraph" w:customStyle="1" w:styleId="320">
    <w:name w:val="Заголовок №3 (2)"/>
    <w:basedOn w:val="Normal"/>
    <w:link w:val="32"/>
    <w:uiPriority w:val="99"/>
    <w:rsid w:val="00026F1E"/>
    <w:pPr>
      <w:shd w:val="clear" w:color="auto" w:fill="FFFFFF"/>
      <w:spacing w:line="418" w:lineRule="exact"/>
      <w:jc w:val="center"/>
      <w:outlineLvl w:val="2"/>
    </w:pPr>
    <w:rPr>
      <w:rFonts w:ascii="Times New Roman" w:hAnsi="Times New Roman" w:cs="Times New Roman"/>
    </w:rPr>
  </w:style>
  <w:style w:type="paragraph" w:customStyle="1" w:styleId="1">
    <w:name w:val="Колонтитул1"/>
    <w:basedOn w:val="Normal"/>
    <w:link w:val="a1"/>
    <w:uiPriority w:val="99"/>
    <w:rsid w:val="00026F1E"/>
    <w:pPr>
      <w:shd w:val="clear" w:color="auto" w:fill="FFFFFF"/>
      <w:spacing w:line="240" w:lineRule="atLeast"/>
    </w:pPr>
    <w:rPr>
      <w:rFonts w:ascii="Times New Roman" w:hAnsi="Times New Roman" w:cs="Times New Roman"/>
      <w:i/>
      <w:iCs/>
    </w:rPr>
  </w:style>
  <w:style w:type="paragraph" w:customStyle="1" w:styleId="23">
    <w:name w:val="Заголовок №2"/>
    <w:basedOn w:val="Normal"/>
    <w:link w:val="22"/>
    <w:uiPriority w:val="99"/>
    <w:rsid w:val="00026F1E"/>
    <w:pPr>
      <w:shd w:val="clear" w:color="auto" w:fill="FFFFFF"/>
      <w:spacing w:line="240" w:lineRule="atLeast"/>
      <w:jc w:val="center"/>
      <w:outlineLvl w:val="1"/>
    </w:pPr>
    <w:rPr>
      <w:rFonts w:ascii="Times New Roman" w:hAnsi="Times New Roman" w:cs="Times New Roman"/>
      <w:b/>
      <w:bCs/>
      <w:sz w:val="30"/>
      <w:szCs w:val="30"/>
    </w:rPr>
  </w:style>
  <w:style w:type="paragraph" w:customStyle="1" w:styleId="40">
    <w:name w:val="Заголовок №4"/>
    <w:basedOn w:val="Normal"/>
    <w:link w:val="4"/>
    <w:uiPriority w:val="99"/>
    <w:rsid w:val="00026F1E"/>
    <w:pPr>
      <w:shd w:val="clear" w:color="auto" w:fill="FFFFFF"/>
      <w:spacing w:line="413" w:lineRule="exact"/>
      <w:ind w:hanging="2040"/>
      <w:jc w:val="both"/>
      <w:outlineLvl w:val="3"/>
    </w:pPr>
    <w:rPr>
      <w:rFonts w:ascii="Times New Roman" w:hAnsi="Times New Roman" w:cs="Times New Roman"/>
      <w:sz w:val="22"/>
      <w:szCs w:val="22"/>
    </w:rPr>
  </w:style>
  <w:style w:type="paragraph" w:customStyle="1" w:styleId="310">
    <w:name w:val="Заголовок №31"/>
    <w:basedOn w:val="Normal"/>
    <w:link w:val="31"/>
    <w:uiPriority w:val="99"/>
    <w:rsid w:val="00026F1E"/>
    <w:pPr>
      <w:shd w:val="clear" w:color="auto" w:fill="FFFFFF"/>
      <w:spacing w:line="240" w:lineRule="atLeast"/>
      <w:jc w:val="center"/>
      <w:outlineLvl w:val="2"/>
    </w:pPr>
    <w:rPr>
      <w:rFonts w:ascii="Times New Roman" w:hAnsi="Times New Roman" w:cs="Times New Roman"/>
      <w:sz w:val="22"/>
      <w:szCs w:val="22"/>
    </w:rPr>
  </w:style>
  <w:style w:type="paragraph" w:customStyle="1" w:styleId="410">
    <w:name w:val="Основной текст (4)1"/>
    <w:basedOn w:val="Normal"/>
    <w:link w:val="41"/>
    <w:uiPriority w:val="99"/>
    <w:rsid w:val="00026F1E"/>
    <w:pPr>
      <w:shd w:val="clear" w:color="auto" w:fill="FFFFFF"/>
      <w:spacing w:line="235" w:lineRule="exact"/>
      <w:ind w:hanging="480"/>
      <w:jc w:val="both"/>
    </w:pPr>
    <w:rPr>
      <w:rFonts w:ascii="Times New Roman" w:hAnsi="Times New Roman" w:cs="Times New Roman"/>
      <w:i/>
      <w:iCs/>
      <w:sz w:val="20"/>
      <w:szCs w:val="20"/>
    </w:rPr>
  </w:style>
  <w:style w:type="paragraph" w:customStyle="1" w:styleId="51">
    <w:name w:val="Основной текст (5)1"/>
    <w:basedOn w:val="Normal"/>
    <w:link w:val="5"/>
    <w:uiPriority w:val="99"/>
    <w:rsid w:val="00026F1E"/>
    <w:pPr>
      <w:shd w:val="clear" w:color="auto" w:fill="FFFFFF"/>
      <w:spacing w:line="504" w:lineRule="exact"/>
      <w:ind w:hanging="120"/>
      <w:jc w:val="both"/>
    </w:pPr>
    <w:rPr>
      <w:rFonts w:ascii="Times New Roman" w:hAnsi="Times New Roman" w:cs="Times New Roman"/>
      <w:i/>
      <w:iCs/>
    </w:rPr>
  </w:style>
  <w:style w:type="paragraph" w:customStyle="1" w:styleId="a4">
    <w:name w:val="Подпись к таблице"/>
    <w:basedOn w:val="Normal"/>
    <w:link w:val="a3"/>
    <w:uiPriority w:val="99"/>
    <w:rsid w:val="00026F1E"/>
    <w:pPr>
      <w:shd w:val="clear" w:color="auto" w:fill="FFFFFF"/>
      <w:spacing w:line="240" w:lineRule="atLeast"/>
    </w:pPr>
    <w:rPr>
      <w:rFonts w:ascii="Times New Roman" w:hAnsi="Times New Roman" w:cs="Times New Roman"/>
      <w:sz w:val="22"/>
      <w:szCs w:val="22"/>
    </w:rPr>
  </w:style>
  <w:style w:type="paragraph" w:customStyle="1" w:styleId="60">
    <w:name w:val="Основной текст (6)"/>
    <w:basedOn w:val="Normal"/>
    <w:link w:val="6"/>
    <w:uiPriority w:val="99"/>
    <w:rsid w:val="00026F1E"/>
    <w:pPr>
      <w:shd w:val="clear" w:color="auto" w:fill="FFFFFF"/>
      <w:spacing w:line="250" w:lineRule="exact"/>
      <w:jc w:val="both"/>
    </w:pPr>
    <w:rPr>
      <w:rFonts w:ascii="Times New Roman" w:hAnsi="Times New Roman" w:cs="Times New Roman"/>
      <w:sz w:val="22"/>
      <w:szCs w:val="22"/>
    </w:rPr>
  </w:style>
  <w:style w:type="paragraph" w:customStyle="1" w:styleId="71">
    <w:name w:val="Основной текст (7)1"/>
    <w:basedOn w:val="Normal"/>
    <w:link w:val="7"/>
    <w:uiPriority w:val="99"/>
    <w:rsid w:val="00026F1E"/>
    <w:pPr>
      <w:shd w:val="clear" w:color="auto" w:fill="FFFFFF"/>
      <w:spacing w:line="245" w:lineRule="exact"/>
      <w:jc w:val="both"/>
    </w:pPr>
    <w:rPr>
      <w:rFonts w:ascii="Times New Roman" w:hAnsi="Times New Roman" w:cs="Times New Roman"/>
      <w:sz w:val="21"/>
      <w:szCs w:val="21"/>
    </w:rPr>
  </w:style>
  <w:style w:type="paragraph" w:customStyle="1" w:styleId="11">
    <w:name w:val="Заголовок №11"/>
    <w:basedOn w:val="Normal"/>
    <w:link w:val="10"/>
    <w:uiPriority w:val="99"/>
    <w:rsid w:val="00026F1E"/>
    <w:pPr>
      <w:shd w:val="clear" w:color="auto" w:fill="FFFFFF"/>
      <w:spacing w:line="240" w:lineRule="atLeast"/>
      <w:jc w:val="center"/>
      <w:outlineLvl w:val="0"/>
    </w:pPr>
    <w:rPr>
      <w:rFonts w:ascii="Times New Roman" w:hAnsi="Times New Roman" w:cs="Times New Roman"/>
      <w:b/>
      <w:bCs/>
      <w:i/>
      <w:iCs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5E7392"/>
    <w:pPr>
      <w:widowControl/>
      <w:spacing w:after="120"/>
    </w:pPr>
    <w:rPr>
      <w:rFonts w:ascii="Times New Roman" w:hAnsi="Times New Roman" w:cs="Times New Roman"/>
      <w:color w:val="auto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5E7392"/>
    <w:rPr>
      <w:rFonts w:ascii="Times New Roman" w:hAnsi="Times New Roman" w:cs="Times New Roman"/>
      <w:lang w:bidi="ar-SA"/>
    </w:rPr>
  </w:style>
  <w:style w:type="character" w:customStyle="1" w:styleId="a7">
    <w:name w:val="Основной текст Знак"/>
    <w:basedOn w:val="DefaultParagraphFont"/>
    <w:uiPriority w:val="99"/>
    <w:semiHidden/>
    <w:rsid w:val="005E7392"/>
    <w:rPr>
      <w:rFonts w:cs="Times New Roman"/>
      <w:color w:val="000000"/>
    </w:rPr>
  </w:style>
  <w:style w:type="paragraph" w:styleId="FootnoteText">
    <w:name w:val="footnote text"/>
    <w:basedOn w:val="Normal"/>
    <w:link w:val="FootnoteTextChar"/>
    <w:uiPriority w:val="99"/>
    <w:semiHidden/>
    <w:rsid w:val="005E7392"/>
    <w:pPr>
      <w:widowControl/>
    </w:pPr>
    <w:rPr>
      <w:rFonts w:ascii="Times New Roman" w:hAnsi="Times New Roman" w:cs="Times New Roman"/>
      <w:color w:val="auto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5E7392"/>
    <w:rPr>
      <w:rFonts w:ascii="Times New Roman" w:hAnsi="Times New Roman" w:cs="Times New Roman"/>
      <w:sz w:val="20"/>
      <w:szCs w:val="20"/>
      <w:lang w:bidi="ar-SA"/>
    </w:rPr>
  </w:style>
  <w:style w:type="character" w:styleId="FootnoteReference">
    <w:name w:val="footnote reference"/>
    <w:basedOn w:val="DefaultParagraphFont"/>
    <w:uiPriority w:val="99"/>
    <w:semiHidden/>
    <w:rsid w:val="005E7392"/>
    <w:rPr>
      <w:rFonts w:cs="Times New Roman"/>
      <w:vertAlign w:val="superscript"/>
    </w:rPr>
  </w:style>
  <w:style w:type="paragraph" w:customStyle="1" w:styleId="Style20">
    <w:name w:val="Style20"/>
    <w:basedOn w:val="Normal"/>
    <w:uiPriority w:val="99"/>
    <w:rsid w:val="00754EB6"/>
    <w:pPr>
      <w:autoSpaceDE w:val="0"/>
      <w:autoSpaceDN w:val="0"/>
      <w:adjustRightInd w:val="0"/>
      <w:spacing w:line="278" w:lineRule="exact"/>
      <w:jc w:val="center"/>
    </w:pPr>
    <w:rPr>
      <w:rFonts w:ascii="Times New Roman" w:hAnsi="Times New Roman" w:cs="Times New Roman"/>
      <w:color w:val="auto"/>
    </w:rPr>
  </w:style>
  <w:style w:type="paragraph" w:styleId="ListParagraph">
    <w:name w:val="List Paragraph"/>
    <w:basedOn w:val="Normal"/>
    <w:uiPriority w:val="99"/>
    <w:qFormat/>
    <w:rsid w:val="00754EB6"/>
    <w:pPr>
      <w:ind w:left="720"/>
      <w:contextualSpacing/>
    </w:pPr>
  </w:style>
  <w:style w:type="paragraph" w:customStyle="1" w:styleId="ConsPlusNormal">
    <w:name w:val="ConsPlusNormal"/>
    <w:uiPriority w:val="99"/>
    <w:rsid w:val="005A666D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table" w:styleId="TableGrid">
    <w:name w:val="Table Grid"/>
    <w:basedOn w:val="TableNormal"/>
    <w:uiPriority w:val="99"/>
    <w:rsid w:val="00600023"/>
    <w:rPr>
      <w:rFonts w:ascii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OCHeading">
    <w:name w:val="TOC Heading"/>
    <w:basedOn w:val="Heading1"/>
    <w:next w:val="Normal"/>
    <w:uiPriority w:val="99"/>
    <w:qFormat/>
    <w:rsid w:val="001D1FB9"/>
    <w:pPr>
      <w:keepLines/>
      <w:suppressAutoHyphens w:val="0"/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  <w:lang w:eastAsia="en-US"/>
    </w:rPr>
  </w:style>
  <w:style w:type="paragraph" w:styleId="TOC2">
    <w:name w:val="toc 2"/>
    <w:basedOn w:val="Normal"/>
    <w:next w:val="Normal"/>
    <w:autoRedefine/>
    <w:uiPriority w:val="99"/>
    <w:rsid w:val="001D1FB9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99"/>
    <w:rsid w:val="001D1FB9"/>
    <w:pPr>
      <w:tabs>
        <w:tab w:val="right" w:leader="dot" w:pos="9687"/>
      </w:tabs>
      <w:spacing w:after="100"/>
    </w:pPr>
    <w:rPr>
      <w:noProof/>
      <w:color w:val="auto"/>
    </w:rPr>
  </w:style>
  <w:style w:type="paragraph" w:styleId="TOC1">
    <w:name w:val="toc 1"/>
    <w:basedOn w:val="Normal"/>
    <w:next w:val="Normal"/>
    <w:autoRedefine/>
    <w:uiPriority w:val="99"/>
    <w:rsid w:val="001D1FB9"/>
    <w:pPr>
      <w:spacing w:after="100"/>
    </w:pPr>
  </w:style>
  <w:style w:type="paragraph" w:styleId="BalloonText">
    <w:name w:val="Balloon Text"/>
    <w:basedOn w:val="Normal"/>
    <w:link w:val="BalloonTextChar"/>
    <w:uiPriority w:val="99"/>
    <w:semiHidden/>
    <w:rsid w:val="001D1FB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D1FB9"/>
    <w:rPr>
      <w:rFonts w:ascii="Tahoma" w:hAnsi="Tahoma" w:cs="Tahoma"/>
      <w:color w:val="000000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1D1FB9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1D1FB9"/>
    <w:rPr>
      <w:rFonts w:cs="Times New Roman"/>
      <w:color w:val="000000"/>
    </w:rPr>
  </w:style>
  <w:style w:type="paragraph" w:styleId="Footer">
    <w:name w:val="footer"/>
    <w:basedOn w:val="Normal"/>
    <w:link w:val="FooterChar"/>
    <w:uiPriority w:val="99"/>
    <w:rsid w:val="001D1FB9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1D1FB9"/>
    <w:rPr>
      <w:rFonts w:cs="Times New Roman"/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201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1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1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1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1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4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3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7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footer" Target="footer6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1543</TotalTime>
  <Pages>4</Pages>
  <Words>163</Words>
  <Characters>934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Альбина</cp:lastModifiedBy>
  <cp:revision>109</cp:revision>
  <cp:lastPrinted>2018-05-31T06:11:00Z</cp:lastPrinted>
  <dcterms:created xsi:type="dcterms:W3CDTF">2015-11-03T06:01:00Z</dcterms:created>
  <dcterms:modified xsi:type="dcterms:W3CDTF">2018-09-17T08:45:00Z</dcterms:modified>
</cp:coreProperties>
</file>